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5F9" w:rsidRPr="008545F9" w:rsidRDefault="008545F9" w:rsidP="003F5C99">
      <w:pPr>
        <w:pStyle w:val="Tittel"/>
      </w:pPr>
      <w:bookmarkStart w:id="0" w:name="_GoBack"/>
      <w:bookmarkEnd w:id="0"/>
      <w:r w:rsidRPr="008545F9">
        <w:t xml:space="preserve">Glemt brukernavn og/eller </w:t>
      </w:r>
      <w:r w:rsidR="003F5C99">
        <w:br/>
      </w:r>
      <w:r w:rsidRPr="003F5C99">
        <w:t>passord</w:t>
      </w:r>
      <w:r w:rsidRPr="008545F9">
        <w:t xml:space="preserve"> på ekstranettet</w:t>
      </w:r>
    </w:p>
    <w:p w:rsidR="003F5C99" w:rsidRDefault="008545F9" w:rsidP="003F5C99">
      <w:pPr>
        <w:pStyle w:val="Bildetekst"/>
      </w:pPr>
      <w:r>
        <w:rPr>
          <w:noProof/>
          <w:lang w:eastAsia="nb-NO"/>
        </w:rPr>
        <w:drawing>
          <wp:inline distT="0" distB="0" distL="0" distR="0" wp14:anchorId="44B2DBBB" wp14:editId="1CA46AA7">
            <wp:extent cx="5760000" cy="3058317"/>
            <wp:effectExtent l="0" t="0" r="0" b="8890"/>
            <wp:docPr id="9" name="Bilde 2" descr="H:\Documents\Active Roles\Presentasjon\Innlogg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2" descr="H:\Documents\Active Roles\Presentasjon\Innlogging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058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5C99" w:rsidRDefault="003F5C99" w:rsidP="003F5C99">
      <w:pPr>
        <w:spacing w:after="0"/>
      </w:pPr>
    </w:p>
    <w:p w:rsidR="003F5C99" w:rsidRPr="003F5C99" w:rsidRDefault="003F5C99" w:rsidP="00BC0A5D">
      <w:pPr>
        <w:spacing w:before="120"/>
        <w:rPr>
          <w:b/>
          <w:sz w:val="28"/>
          <w:szCs w:val="28"/>
        </w:rPr>
      </w:pPr>
      <w:r w:rsidRPr="003F5C99">
        <w:rPr>
          <w:b/>
          <w:sz w:val="28"/>
          <w:szCs w:val="28"/>
        </w:rPr>
        <w:t>Innholdsforte</w:t>
      </w:r>
      <w:r>
        <w:rPr>
          <w:b/>
          <w:sz w:val="28"/>
          <w:szCs w:val="28"/>
        </w:rPr>
        <w:t>gnelse</w:t>
      </w:r>
      <w:r w:rsidRPr="003F5C99">
        <w:rPr>
          <w:b/>
          <w:sz w:val="28"/>
          <w:szCs w:val="28"/>
        </w:rPr>
        <w:t xml:space="preserve"> </w:t>
      </w:r>
    </w:p>
    <w:p w:rsidR="00BC0A5D" w:rsidRDefault="00BC0A5D">
      <w:pPr>
        <w:pStyle w:val="INNH1"/>
        <w:rPr>
          <w:rFonts w:asciiTheme="minorHAnsi" w:eastAsiaTheme="minorEastAsia" w:hAnsiTheme="minorHAnsi" w:cstheme="minorBidi"/>
          <w:b w:val="0"/>
          <w:noProof/>
          <w:sz w:val="22"/>
          <w:lang w:eastAsia="nb-NO"/>
        </w:rPr>
      </w:pPr>
      <w:r>
        <w:rPr>
          <w:b w:val="0"/>
        </w:rPr>
        <w:fldChar w:fldCharType="begin"/>
      </w:r>
      <w:r>
        <w:rPr>
          <w:b w:val="0"/>
        </w:rPr>
        <w:instrText xml:space="preserve"> TOC \o "1-3" \h \z \u </w:instrText>
      </w:r>
      <w:r>
        <w:rPr>
          <w:b w:val="0"/>
        </w:rPr>
        <w:fldChar w:fldCharType="separate"/>
      </w:r>
      <w:hyperlink w:anchor="_Toc346881316" w:history="1">
        <w:r w:rsidRPr="00862427">
          <w:rPr>
            <w:rStyle w:val="Hyperkobling"/>
            <w:noProof/>
          </w:rPr>
          <w:t>Fellesbruker - glemt passord/brukernavn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_Toc346881316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BC0A5D" w:rsidRDefault="00415F05">
      <w:pPr>
        <w:pStyle w:val="INNH2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 w:val="22"/>
          <w:lang w:eastAsia="nb-NO"/>
        </w:rPr>
      </w:pPr>
      <w:hyperlink w:anchor="_Toc346881317" w:history="1">
        <w:r w:rsidR="00BC0A5D" w:rsidRPr="00862427">
          <w:rPr>
            <w:rStyle w:val="Hyperkobling"/>
            <w:noProof/>
          </w:rPr>
          <w:t>Få tilsendt passord til fellesbruker</w:t>
        </w:r>
        <w:r w:rsidR="00BC0A5D">
          <w:rPr>
            <w:noProof/>
            <w:webHidden/>
          </w:rPr>
          <w:tab/>
        </w:r>
        <w:r w:rsidR="00BC0A5D">
          <w:rPr>
            <w:noProof/>
            <w:webHidden/>
          </w:rPr>
          <w:fldChar w:fldCharType="begin"/>
        </w:r>
        <w:r w:rsidR="00BC0A5D">
          <w:rPr>
            <w:noProof/>
            <w:webHidden/>
          </w:rPr>
          <w:instrText xml:space="preserve"> PAGEREF _Toc346881317 \h </w:instrText>
        </w:r>
        <w:r w:rsidR="00BC0A5D">
          <w:rPr>
            <w:noProof/>
            <w:webHidden/>
          </w:rPr>
        </w:r>
        <w:r w:rsidR="00BC0A5D">
          <w:rPr>
            <w:noProof/>
            <w:webHidden/>
          </w:rPr>
          <w:fldChar w:fldCharType="separate"/>
        </w:r>
        <w:r w:rsidR="00BC0A5D">
          <w:rPr>
            <w:noProof/>
            <w:webHidden/>
          </w:rPr>
          <w:t>2</w:t>
        </w:r>
        <w:r w:rsidR="00BC0A5D">
          <w:rPr>
            <w:noProof/>
            <w:webHidden/>
          </w:rPr>
          <w:fldChar w:fldCharType="end"/>
        </w:r>
      </w:hyperlink>
    </w:p>
    <w:p w:rsidR="00BC0A5D" w:rsidRDefault="00415F05">
      <w:pPr>
        <w:pStyle w:val="INNH2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 w:val="22"/>
          <w:lang w:eastAsia="nb-NO"/>
        </w:rPr>
      </w:pPr>
      <w:hyperlink w:anchor="_Toc346881318" w:history="1">
        <w:r w:rsidR="00BC0A5D" w:rsidRPr="00862427">
          <w:rPr>
            <w:rStyle w:val="Hyperkobling"/>
            <w:noProof/>
          </w:rPr>
          <w:t>Glemt brukernavn for fellesbruker</w:t>
        </w:r>
        <w:r w:rsidR="00BC0A5D">
          <w:rPr>
            <w:noProof/>
            <w:webHidden/>
          </w:rPr>
          <w:tab/>
        </w:r>
        <w:r w:rsidR="00BC0A5D">
          <w:rPr>
            <w:noProof/>
            <w:webHidden/>
          </w:rPr>
          <w:fldChar w:fldCharType="begin"/>
        </w:r>
        <w:r w:rsidR="00BC0A5D">
          <w:rPr>
            <w:noProof/>
            <w:webHidden/>
          </w:rPr>
          <w:instrText xml:space="preserve"> PAGEREF _Toc346881318 \h </w:instrText>
        </w:r>
        <w:r w:rsidR="00BC0A5D">
          <w:rPr>
            <w:noProof/>
            <w:webHidden/>
          </w:rPr>
        </w:r>
        <w:r w:rsidR="00BC0A5D">
          <w:rPr>
            <w:noProof/>
            <w:webHidden/>
          </w:rPr>
          <w:fldChar w:fldCharType="separate"/>
        </w:r>
        <w:r w:rsidR="00BC0A5D">
          <w:rPr>
            <w:noProof/>
            <w:webHidden/>
          </w:rPr>
          <w:t>4</w:t>
        </w:r>
        <w:r w:rsidR="00BC0A5D">
          <w:rPr>
            <w:noProof/>
            <w:webHidden/>
          </w:rPr>
          <w:fldChar w:fldCharType="end"/>
        </w:r>
      </w:hyperlink>
    </w:p>
    <w:p w:rsidR="00BC0A5D" w:rsidRDefault="00415F05">
      <w:pPr>
        <w:pStyle w:val="INNH2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 w:val="22"/>
          <w:lang w:eastAsia="nb-NO"/>
        </w:rPr>
      </w:pPr>
      <w:hyperlink w:anchor="_Toc346881319" w:history="1">
        <w:r w:rsidR="00BC0A5D" w:rsidRPr="00862427">
          <w:rPr>
            <w:rStyle w:val="Hyperkobling"/>
            <w:noProof/>
          </w:rPr>
          <w:t>Logg deg på ekstranettet på nytt</w:t>
        </w:r>
        <w:r w:rsidR="00BC0A5D">
          <w:rPr>
            <w:noProof/>
            <w:webHidden/>
          </w:rPr>
          <w:tab/>
        </w:r>
        <w:r w:rsidR="00BC0A5D">
          <w:rPr>
            <w:noProof/>
            <w:webHidden/>
          </w:rPr>
          <w:fldChar w:fldCharType="begin"/>
        </w:r>
        <w:r w:rsidR="00BC0A5D">
          <w:rPr>
            <w:noProof/>
            <w:webHidden/>
          </w:rPr>
          <w:instrText xml:space="preserve"> PAGEREF _Toc346881319 \h </w:instrText>
        </w:r>
        <w:r w:rsidR="00BC0A5D">
          <w:rPr>
            <w:noProof/>
            <w:webHidden/>
          </w:rPr>
        </w:r>
        <w:r w:rsidR="00BC0A5D">
          <w:rPr>
            <w:noProof/>
            <w:webHidden/>
          </w:rPr>
          <w:fldChar w:fldCharType="separate"/>
        </w:r>
        <w:r w:rsidR="00BC0A5D">
          <w:rPr>
            <w:noProof/>
            <w:webHidden/>
          </w:rPr>
          <w:t>5</w:t>
        </w:r>
        <w:r w:rsidR="00BC0A5D">
          <w:rPr>
            <w:noProof/>
            <w:webHidden/>
          </w:rPr>
          <w:fldChar w:fldCharType="end"/>
        </w:r>
      </w:hyperlink>
    </w:p>
    <w:p w:rsidR="00BC0A5D" w:rsidRDefault="00415F05">
      <w:pPr>
        <w:pStyle w:val="INNH1"/>
        <w:rPr>
          <w:rFonts w:asciiTheme="minorHAnsi" w:eastAsiaTheme="minorEastAsia" w:hAnsiTheme="minorHAnsi" w:cstheme="minorBidi"/>
          <w:b w:val="0"/>
          <w:noProof/>
          <w:sz w:val="22"/>
          <w:lang w:eastAsia="nb-NO"/>
        </w:rPr>
      </w:pPr>
      <w:hyperlink w:anchor="_Toc346881320" w:history="1">
        <w:r w:rsidR="00BC0A5D" w:rsidRPr="00862427">
          <w:rPr>
            <w:rStyle w:val="Hyperkobling"/>
            <w:noProof/>
          </w:rPr>
          <w:t>Personlig bruker - glemt passord</w:t>
        </w:r>
        <w:r w:rsidR="00BC0A5D">
          <w:rPr>
            <w:noProof/>
            <w:webHidden/>
          </w:rPr>
          <w:tab/>
        </w:r>
        <w:r w:rsidR="00BC0A5D">
          <w:rPr>
            <w:noProof/>
            <w:webHidden/>
          </w:rPr>
          <w:fldChar w:fldCharType="begin"/>
        </w:r>
        <w:r w:rsidR="00BC0A5D">
          <w:rPr>
            <w:noProof/>
            <w:webHidden/>
          </w:rPr>
          <w:instrText xml:space="preserve"> PAGEREF _Toc346881320 \h </w:instrText>
        </w:r>
        <w:r w:rsidR="00BC0A5D">
          <w:rPr>
            <w:noProof/>
            <w:webHidden/>
          </w:rPr>
        </w:r>
        <w:r w:rsidR="00BC0A5D">
          <w:rPr>
            <w:noProof/>
            <w:webHidden/>
          </w:rPr>
          <w:fldChar w:fldCharType="separate"/>
        </w:r>
        <w:r w:rsidR="00BC0A5D">
          <w:rPr>
            <w:noProof/>
            <w:webHidden/>
          </w:rPr>
          <w:t>6</w:t>
        </w:r>
        <w:r w:rsidR="00BC0A5D">
          <w:rPr>
            <w:noProof/>
            <w:webHidden/>
          </w:rPr>
          <w:fldChar w:fldCharType="end"/>
        </w:r>
      </w:hyperlink>
    </w:p>
    <w:p w:rsidR="00BC0A5D" w:rsidRDefault="00415F05">
      <w:pPr>
        <w:pStyle w:val="INNH2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sz w:val="22"/>
          <w:lang w:eastAsia="nb-NO"/>
        </w:rPr>
      </w:pPr>
      <w:hyperlink w:anchor="_Toc346881321" w:history="1">
        <w:r w:rsidR="00BC0A5D" w:rsidRPr="00862427">
          <w:rPr>
            <w:rStyle w:val="Hyperkobling"/>
            <w:noProof/>
          </w:rPr>
          <w:t>Angi nytt passord</w:t>
        </w:r>
        <w:r w:rsidR="00BC0A5D">
          <w:rPr>
            <w:noProof/>
            <w:webHidden/>
          </w:rPr>
          <w:tab/>
        </w:r>
        <w:r w:rsidR="00BC0A5D">
          <w:rPr>
            <w:noProof/>
            <w:webHidden/>
          </w:rPr>
          <w:fldChar w:fldCharType="begin"/>
        </w:r>
        <w:r w:rsidR="00BC0A5D">
          <w:rPr>
            <w:noProof/>
            <w:webHidden/>
          </w:rPr>
          <w:instrText xml:space="preserve"> PAGEREF _Toc346881321 \h </w:instrText>
        </w:r>
        <w:r w:rsidR="00BC0A5D">
          <w:rPr>
            <w:noProof/>
            <w:webHidden/>
          </w:rPr>
        </w:r>
        <w:r w:rsidR="00BC0A5D">
          <w:rPr>
            <w:noProof/>
            <w:webHidden/>
          </w:rPr>
          <w:fldChar w:fldCharType="separate"/>
        </w:r>
        <w:r w:rsidR="00BC0A5D">
          <w:rPr>
            <w:noProof/>
            <w:webHidden/>
          </w:rPr>
          <w:t>8</w:t>
        </w:r>
        <w:r w:rsidR="00BC0A5D">
          <w:rPr>
            <w:noProof/>
            <w:webHidden/>
          </w:rPr>
          <w:fldChar w:fldCharType="end"/>
        </w:r>
      </w:hyperlink>
    </w:p>
    <w:p w:rsidR="003F5C99" w:rsidRDefault="00BC0A5D" w:rsidP="003F5C99">
      <w:pPr>
        <w:spacing w:after="0"/>
      </w:pPr>
      <w:r>
        <w:rPr>
          <w:b/>
        </w:rPr>
        <w:fldChar w:fldCharType="end"/>
      </w:r>
    </w:p>
    <w:p w:rsidR="003F5C99" w:rsidRDefault="003F5C99" w:rsidP="003F5C99">
      <w:pPr>
        <w:spacing w:after="0"/>
      </w:pPr>
    </w:p>
    <w:p w:rsidR="003F5C99" w:rsidRDefault="003F5C99" w:rsidP="003F5C99">
      <w:pPr>
        <w:spacing w:after="0"/>
      </w:pPr>
    </w:p>
    <w:p w:rsidR="003F5C99" w:rsidRDefault="003F5C99" w:rsidP="003F5C99">
      <w:pPr>
        <w:spacing w:after="0"/>
      </w:pPr>
    </w:p>
    <w:p w:rsidR="003F5C99" w:rsidRDefault="003F5C99" w:rsidP="003F5C99">
      <w:pPr>
        <w:spacing w:after="0"/>
      </w:pPr>
    </w:p>
    <w:p w:rsidR="003F5C99" w:rsidRDefault="003F5C99" w:rsidP="003F5C99"/>
    <w:p w:rsidR="003F5C99" w:rsidRDefault="003F5C99">
      <w:pPr>
        <w:spacing w:after="0"/>
        <w:rPr>
          <w:bCs/>
          <w:sz w:val="18"/>
          <w:szCs w:val="18"/>
        </w:rPr>
      </w:pPr>
      <w:r>
        <w:br w:type="page"/>
      </w:r>
    </w:p>
    <w:p w:rsidR="004D6819" w:rsidRDefault="00BC0A5D" w:rsidP="003F5C99">
      <w:pPr>
        <w:pStyle w:val="Overskrift1"/>
      </w:pPr>
      <w:bookmarkStart w:id="1" w:name="_Toc346881316"/>
      <w:r>
        <w:lastRenderedPageBreak/>
        <w:t>Fellesbruker - g</w:t>
      </w:r>
      <w:r w:rsidR="004D6819">
        <w:t>lemt passord</w:t>
      </w:r>
      <w:r w:rsidR="003F5C99">
        <w:t>/brukernavn</w:t>
      </w:r>
      <w:bookmarkEnd w:id="1"/>
      <w:r w:rsidR="001D18D7">
        <w:t xml:space="preserve"> </w:t>
      </w:r>
    </w:p>
    <w:p w:rsidR="00BC0A5D" w:rsidRPr="00BC0A5D" w:rsidRDefault="00BC0A5D" w:rsidP="00BC0A5D">
      <w:pPr>
        <w:pStyle w:val="Overskrift2"/>
      </w:pPr>
      <w:bookmarkStart w:id="2" w:name="_Toc346881317"/>
      <w:r>
        <w:t>Få tilsendt passord til fellesbruker</w:t>
      </w:r>
      <w:bookmarkEnd w:id="2"/>
    </w:p>
    <w:p w:rsidR="001D18D7" w:rsidRDefault="00B16AAF" w:rsidP="001D18D7">
      <w:r>
        <w:t>Har du</w:t>
      </w:r>
      <w:r w:rsidR="004D6819">
        <w:t xml:space="preserve"> glemt passordet</w:t>
      </w:r>
      <w:r w:rsidR="003F5C99">
        <w:t xml:space="preserve"> og/eller brukernavnet</w:t>
      </w:r>
      <w:r w:rsidR="004D6819">
        <w:t xml:space="preserve"> til ditt firmas fellesbruker har du muligheten til å få tilsendt </w:t>
      </w:r>
      <w:r w:rsidR="003F5C99">
        <w:t>dette</w:t>
      </w:r>
      <w:r w:rsidR="004D6819">
        <w:t xml:space="preserve"> </w:t>
      </w:r>
      <w:r w:rsidR="001D18D7">
        <w:t xml:space="preserve">på e-post. </w:t>
      </w:r>
      <w:r w:rsidR="00693258">
        <w:t xml:space="preserve">Fokuset i denne veiledningen er </w:t>
      </w:r>
      <w:r w:rsidR="006B70FF">
        <w:t xml:space="preserve">glemt passord, men samme fremgangsmåte benyttes dersom du har glemt brukernavnet. </w:t>
      </w:r>
    </w:p>
    <w:p w:rsidR="004D6819" w:rsidRDefault="001D18D7" w:rsidP="00154DB9">
      <w:pPr>
        <w:pStyle w:val="Merk"/>
      </w:pPr>
      <w:r w:rsidRPr="003F5C99">
        <w:rPr>
          <w:b/>
        </w:rPr>
        <w:t>Merk!</w:t>
      </w:r>
      <w:r>
        <w:t xml:space="preserve"> </w:t>
      </w:r>
      <w:r w:rsidR="00693258">
        <w:t>G</w:t>
      </w:r>
      <w:r>
        <w:t>jelder kun hvis</w:t>
      </w:r>
      <w:r w:rsidR="004D6819">
        <w:t xml:space="preserve"> du har e-postadresse i det aktuelle firmaet. </w:t>
      </w:r>
    </w:p>
    <w:p w:rsidR="001D18D7" w:rsidRDefault="001D18D7" w:rsidP="001D18D7">
      <w:r>
        <w:t xml:space="preserve">Når du går inn på ekstranettet vil du få samme påloggingsvindu som tidligere, men </w:t>
      </w:r>
      <w:r w:rsidR="003F5C99">
        <w:t>i tillegg har du nå</w:t>
      </w:r>
      <w:r>
        <w:t xml:space="preserve"> lenken «Glemt passord?» (</w:t>
      </w:r>
      <w:r>
        <w:fldChar w:fldCharType="begin"/>
      </w:r>
      <w:r>
        <w:instrText xml:space="preserve"> REF _Ref346871793 \h </w:instrText>
      </w:r>
      <w:r>
        <w:fldChar w:fldCharType="separate"/>
      </w:r>
      <w:r>
        <w:t xml:space="preserve">Figur </w:t>
      </w:r>
      <w:r>
        <w:rPr>
          <w:noProof/>
        </w:rPr>
        <w:t>1</w:t>
      </w:r>
      <w:r>
        <w:fldChar w:fldCharType="end"/>
      </w:r>
      <w:r>
        <w:t>)</w:t>
      </w:r>
    </w:p>
    <w:p w:rsidR="001D18D7" w:rsidRDefault="001D18D7" w:rsidP="00B16AAF">
      <w:pPr>
        <w:pStyle w:val="Bildetekst"/>
      </w:pP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10A32B" wp14:editId="4D507798">
                <wp:simplePos x="0" y="0"/>
                <wp:positionH relativeFrom="column">
                  <wp:posOffset>617807</wp:posOffset>
                </wp:positionH>
                <wp:positionV relativeFrom="paragraph">
                  <wp:posOffset>1584002</wp:posOffset>
                </wp:positionV>
                <wp:extent cx="1552755" cy="319178"/>
                <wp:effectExtent l="19050" t="19050" r="28575" b="24130"/>
                <wp:wrapNone/>
                <wp:docPr id="5" name="Avrundet rektange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755" cy="319178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vrundet rektangel 5" o:spid="_x0000_s1026" style="position:absolute;margin-left:48.65pt;margin-top:124.7pt;width:122.25pt;height:25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" filled="f" strokecolor="#ffc000" strokeweight="3pt"/>
            </w:pict>
          </mc:Fallback>
        </mc:AlternateContent>
      </w:r>
      <w:r w:rsidR="004D6819">
        <w:rPr>
          <w:noProof/>
          <w:lang w:eastAsia="nb-NO"/>
        </w:rPr>
        <w:drawing>
          <wp:inline distT="0" distB="0" distL="0" distR="0" wp14:anchorId="2308ED4B" wp14:editId="28841F61">
            <wp:extent cx="5040000" cy="2676027"/>
            <wp:effectExtent l="0" t="0" r="8255" b="0"/>
            <wp:docPr id="211" name="Bilde 2" descr="H:\Documents\Active Roles\Presentasjon\Innlogg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2" descr="H:\Documents\Active Roles\Presentasjon\Innlogging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676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819" w:rsidRPr="001D18D7" w:rsidRDefault="001D18D7" w:rsidP="001D18D7">
      <w:pPr>
        <w:pStyle w:val="Bildetekst"/>
      </w:pPr>
      <w:bookmarkStart w:id="3" w:name="_Ref346871793"/>
      <w:r>
        <w:t xml:space="preserve">Figur </w:t>
      </w:r>
      <w:fldSimple w:instr=" SEQ Figur \* ARABIC ">
        <w:r w:rsidR="00154DB9">
          <w:rPr>
            <w:noProof/>
          </w:rPr>
          <w:t>1</w:t>
        </w:r>
      </w:fldSimple>
      <w:bookmarkEnd w:id="3"/>
      <w:r>
        <w:t xml:space="preserve"> - glemt passord</w:t>
      </w:r>
    </w:p>
    <w:p w:rsidR="004D6819" w:rsidRDefault="001D18D7" w:rsidP="004D6819">
      <w:r>
        <w:t>Klikker du på denne lenken kommer du til en ny side (</w:t>
      </w:r>
      <w:r>
        <w:fldChar w:fldCharType="begin"/>
      </w:r>
      <w:r>
        <w:instrText xml:space="preserve"> REF _Ref346871956 \h </w:instrText>
      </w:r>
      <w:r>
        <w:fldChar w:fldCharType="separate"/>
      </w:r>
      <w:r>
        <w:t xml:space="preserve">Figur </w:t>
      </w:r>
      <w:r>
        <w:rPr>
          <w:noProof/>
        </w:rPr>
        <w:t>2</w:t>
      </w:r>
      <w:r>
        <w:fldChar w:fldCharType="end"/>
      </w:r>
      <w:r>
        <w:t>)</w:t>
      </w:r>
      <w:r w:rsidR="00B16AAF">
        <w:t xml:space="preserve">. Her skriver du inn din e-postadresse og klikk deretter på «Send nytt passord». </w:t>
      </w:r>
    </w:p>
    <w:p w:rsidR="001D18D7" w:rsidRDefault="00B16AAF" w:rsidP="00B16AAF">
      <w:pPr>
        <w:pStyle w:val="Bildetekst"/>
      </w:pP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B48A80" wp14:editId="7C324E87">
                <wp:simplePos x="0" y="0"/>
                <wp:positionH relativeFrom="column">
                  <wp:posOffset>2045970</wp:posOffset>
                </wp:positionH>
                <wp:positionV relativeFrom="paragraph">
                  <wp:posOffset>1430020</wp:posOffset>
                </wp:positionV>
                <wp:extent cx="1552575" cy="318770"/>
                <wp:effectExtent l="19050" t="19050" r="28575" b="24130"/>
                <wp:wrapNone/>
                <wp:docPr id="6" name="Avrundet rektange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31877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vrundet rektangel 6" o:spid="_x0000_s1026" style="position:absolute;margin-left:161.1pt;margin-top:112.6pt;width:122.25pt;height:25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" filled="f" strokecolor="#ffc000" strokeweight="3pt"/>
            </w:pict>
          </mc:Fallback>
        </mc:AlternateContent>
      </w:r>
      <w:r w:rsidR="004D6819">
        <w:rPr>
          <w:noProof/>
          <w:lang w:eastAsia="nb-NO"/>
        </w:rPr>
        <w:drawing>
          <wp:inline distT="0" distB="0" distL="0" distR="0" wp14:anchorId="30FB7ED0" wp14:editId="3B3CCF73">
            <wp:extent cx="5040000" cy="2573422"/>
            <wp:effectExtent l="0" t="0" r="8255" b="0"/>
            <wp:docPr id="210" name="Bilde 3" descr="H:\Documents\Active Roles\Presentasjon\førstesideResetPasso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3" descr="H:\Documents\Active Roles\Presentasjon\førstesideResetPassord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573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819" w:rsidRDefault="001D18D7" w:rsidP="001D18D7">
      <w:pPr>
        <w:pStyle w:val="Bildetekst"/>
      </w:pPr>
      <w:bookmarkStart w:id="4" w:name="_Ref346871956"/>
      <w:r>
        <w:t xml:space="preserve">Figur </w:t>
      </w:r>
      <w:fldSimple w:instr=" SEQ Figur \* ARABIC ">
        <w:r w:rsidR="00154DB9">
          <w:rPr>
            <w:noProof/>
          </w:rPr>
          <w:t>2</w:t>
        </w:r>
      </w:fldSimple>
      <w:bookmarkEnd w:id="4"/>
      <w:r>
        <w:t xml:space="preserve"> - e-postadresse</w:t>
      </w:r>
    </w:p>
    <w:p w:rsidR="004D6819" w:rsidRDefault="004D6819" w:rsidP="004D6819">
      <w:r>
        <w:lastRenderedPageBreak/>
        <w:t xml:space="preserve">Hvis </w:t>
      </w:r>
      <w:r w:rsidR="00B16AAF">
        <w:t xml:space="preserve">din </w:t>
      </w:r>
      <w:r>
        <w:t>e</w:t>
      </w:r>
      <w:r w:rsidR="00B16AAF">
        <w:t xml:space="preserve">-postadresse </w:t>
      </w:r>
      <w:r>
        <w:t xml:space="preserve">ikke er knyttet til en bestemt </w:t>
      </w:r>
      <w:r w:rsidR="00B16AAF">
        <w:t xml:space="preserve">bruker </w:t>
      </w:r>
      <w:r>
        <w:t xml:space="preserve">vil du få en </w:t>
      </w:r>
      <w:proofErr w:type="spellStart"/>
      <w:r>
        <w:t>nedtrekksliste</w:t>
      </w:r>
      <w:proofErr w:type="spellEnd"/>
      <w:r>
        <w:t xml:space="preserve"> over alle fellesbrukere som er registrert på det firmaet e</w:t>
      </w:r>
      <w:r w:rsidR="00B16AAF">
        <w:t>-</w:t>
      </w:r>
      <w:r>
        <w:t>postadressen din er knytte</w:t>
      </w:r>
      <w:r w:rsidR="00B16AAF">
        <w:t>t opp til (</w:t>
      </w:r>
      <w:r w:rsidR="00B16AAF">
        <w:fldChar w:fldCharType="begin"/>
      </w:r>
      <w:r w:rsidR="00B16AAF">
        <w:instrText xml:space="preserve"> REF _Ref346872502 \h </w:instrText>
      </w:r>
      <w:r w:rsidR="00B16AAF">
        <w:fldChar w:fldCharType="separate"/>
      </w:r>
      <w:r w:rsidR="00B16AAF">
        <w:t xml:space="preserve">Figur </w:t>
      </w:r>
      <w:r w:rsidR="00B16AAF">
        <w:rPr>
          <w:noProof/>
        </w:rPr>
        <w:t>3</w:t>
      </w:r>
      <w:r w:rsidR="00B16AAF">
        <w:fldChar w:fldCharType="end"/>
      </w:r>
      <w:r w:rsidR="00B16AAF">
        <w:t>).</w:t>
      </w:r>
    </w:p>
    <w:p w:rsidR="00B16AAF" w:rsidRDefault="00B16AAF" w:rsidP="004D6819">
      <w:r>
        <w:t xml:space="preserve">Velg en av fellesbrukerne og klikk «Send passord». </w:t>
      </w:r>
    </w:p>
    <w:p w:rsidR="00B16AAF" w:rsidRDefault="004D6819" w:rsidP="00B16AAF">
      <w:pPr>
        <w:pStyle w:val="Bildetekst"/>
        <w:keepNext/>
      </w:pPr>
      <w:r>
        <w:rPr>
          <w:noProof/>
          <w:lang w:eastAsia="nb-NO"/>
        </w:rPr>
        <w:drawing>
          <wp:inline distT="0" distB="0" distL="0" distR="0" wp14:anchorId="26EF391C" wp14:editId="426EA1D7">
            <wp:extent cx="5040000" cy="2552949"/>
            <wp:effectExtent l="0" t="0" r="8255" b="0"/>
            <wp:docPr id="208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087" t="27840" r="31586" b="40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552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819" w:rsidRDefault="00B16AAF" w:rsidP="00B16AAF">
      <w:pPr>
        <w:pStyle w:val="Bildetekst"/>
      </w:pPr>
      <w:bookmarkStart w:id="5" w:name="_Ref346872502"/>
      <w:r>
        <w:t xml:space="preserve">Figur </w:t>
      </w:r>
      <w:fldSimple w:instr=" SEQ Figur \* ARABIC ">
        <w:r w:rsidR="00154DB9">
          <w:rPr>
            <w:noProof/>
          </w:rPr>
          <w:t>3</w:t>
        </w:r>
      </w:fldSimple>
      <w:bookmarkEnd w:id="5"/>
      <w:r>
        <w:t xml:space="preserve"> - tilgjengelig fellesbrukere</w:t>
      </w:r>
    </w:p>
    <w:p w:rsidR="008545F9" w:rsidRDefault="008545F9" w:rsidP="004D6819">
      <w:r>
        <w:t>Du vil få tilsendt en e-post med passordet for brukeren du valgte (</w:t>
      </w:r>
      <w:r>
        <w:fldChar w:fldCharType="begin"/>
      </w:r>
      <w:r>
        <w:instrText xml:space="preserve"> REF _Ref346872690 \h </w:instrText>
      </w:r>
      <w:r>
        <w:fldChar w:fldCharType="separate"/>
      </w:r>
      <w:r>
        <w:t xml:space="preserve">Figur </w:t>
      </w:r>
      <w:r>
        <w:rPr>
          <w:noProof/>
        </w:rPr>
        <w:t>4</w:t>
      </w:r>
      <w:r>
        <w:fldChar w:fldCharType="end"/>
      </w:r>
      <w:r>
        <w:t>).</w:t>
      </w:r>
    </w:p>
    <w:p w:rsidR="008545F9" w:rsidRDefault="004D6819" w:rsidP="008545F9">
      <w:pPr>
        <w:pStyle w:val="Bildetekst"/>
        <w:keepNext/>
      </w:pPr>
      <w:r>
        <w:rPr>
          <w:noProof/>
          <w:lang w:eastAsia="nb-NO"/>
        </w:rPr>
        <w:drawing>
          <wp:inline distT="0" distB="0" distL="0" distR="0" wp14:anchorId="29439790" wp14:editId="211A3CB7">
            <wp:extent cx="5040000" cy="1867370"/>
            <wp:effectExtent l="0" t="0" r="8255" b="0"/>
            <wp:docPr id="207" name="Bilde 11" descr="H:\Documents\Active Roles\Presentasjon\Fellesbrukerm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11" descr="H:\Documents\Active Roles\Presentasjon\Fellesbrukermail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86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819" w:rsidRDefault="008545F9" w:rsidP="008545F9">
      <w:pPr>
        <w:pStyle w:val="Bildetekst"/>
      </w:pPr>
      <w:bookmarkStart w:id="6" w:name="_Ref346872690"/>
      <w:r>
        <w:t xml:space="preserve">Figur </w:t>
      </w:r>
      <w:fldSimple w:instr=" SEQ Figur \* ARABIC ">
        <w:r w:rsidR="00154DB9">
          <w:rPr>
            <w:noProof/>
          </w:rPr>
          <w:t>4</w:t>
        </w:r>
      </w:fldSimple>
      <w:bookmarkEnd w:id="6"/>
      <w:r>
        <w:t xml:space="preserve"> - e-post med brukernavn og passord</w:t>
      </w:r>
    </w:p>
    <w:p w:rsidR="006B70FF" w:rsidRDefault="006B70FF" w:rsidP="006B70FF">
      <w:pPr>
        <w:pStyle w:val="Overskrift2"/>
      </w:pPr>
      <w:bookmarkStart w:id="7" w:name="_Toc346881318"/>
      <w:r>
        <w:t>Glemt brukernavn for fellesbruker</w:t>
      </w:r>
      <w:bookmarkEnd w:id="7"/>
    </w:p>
    <w:p w:rsidR="006B70FF" w:rsidRPr="006B70FF" w:rsidRDefault="006B70FF" w:rsidP="006B70FF">
      <w:r>
        <w:t xml:space="preserve">Som du ser av e-posten som er avbildet i </w:t>
      </w:r>
      <w:r>
        <w:fldChar w:fldCharType="begin"/>
      </w:r>
      <w:r>
        <w:instrText xml:space="preserve"> REF _Ref346872690 \h </w:instrText>
      </w:r>
      <w:r>
        <w:fldChar w:fldCharType="separate"/>
      </w:r>
      <w:r>
        <w:t xml:space="preserve">Figur </w:t>
      </w:r>
      <w:r>
        <w:rPr>
          <w:noProof/>
        </w:rPr>
        <w:t>4</w:t>
      </w:r>
      <w:r>
        <w:fldChar w:fldCharType="end"/>
      </w:r>
      <w:r>
        <w:t xml:space="preserve"> har du i tillegg til å få tilsendt passordet også fått brukernavnet - «Passordet for brukeren </w:t>
      </w:r>
      <w:proofErr w:type="spellStart"/>
      <w:r>
        <w:t>osl</w:t>
      </w:r>
      <w:proofErr w:type="spellEnd"/>
      <w:r>
        <w:t>-avinor er:». I dette tilfellet er brukernavnet «</w:t>
      </w:r>
      <w:proofErr w:type="spellStart"/>
      <w:r w:rsidRPr="006B70FF">
        <w:rPr>
          <w:b/>
        </w:rPr>
        <w:t>osl</w:t>
      </w:r>
      <w:proofErr w:type="spellEnd"/>
      <w:r w:rsidRPr="006B70FF">
        <w:rPr>
          <w:b/>
        </w:rPr>
        <w:t>-avinor</w:t>
      </w:r>
      <w:r>
        <w:t>».</w:t>
      </w:r>
    </w:p>
    <w:p w:rsidR="008545F9" w:rsidRDefault="008545F9" w:rsidP="006B70FF">
      <w:pPr>
        <w:pStyle w:val="Overskrift2"/>
      </w:pPr>
      <w:r>
        <w:br w:type="page"/>
      </w:r>
    </w:p>
    <w:p w:rsidR="006B70FF" w:rsidRDefault="006B70FF" w:rsidP="006B70FF">
      <w:pPr>
        <w:pStyle w:val="Overskrift2"/>
      </w:pPr>
      <w:bookmarkStart w:id="8" w:name="_Toc346881319"/>
      <w:r>
        <w:lastRenderedPageBreak/>
        <w:t>Logg deg på ekstranettet på nytt</w:t>
      </w:r>
      <w:bookmarkEnd w:id="8"/>
    </w:p>
    <w:p w:rsidR="004D6819" w:rsidRDefault="008545F9" w:rsidP="004D6819">
      <w:r>
        <w:t>Gå tilbake ekstranett (</w:t>
      </w:r>
      <w:r>
        <w:fldChar w:fldCharType="begin"/>
      </w:r>
      <w:r>
        <w:instrText xml:space="preserve"> REF _Ref346872794 \h </w:instrText>
      </w:r>
      <w:r>
        <w:fldChar w:fldCharType="separate"/>
      </w:r>
      <w:r>
        <w:t xml:space="preserve">Figur </w:t>
      </w:r>
      <w:r>
        <w:rPr>
          <w:noProof/>
        </w:rPr>
        <w:t>5</w:t>
      </w:r>
      <w:r>
        <w:fldChar w:fldCharType="end"/>
      </w:r>
      <w:r>
        <w:t xml:space="preserve">) og logg deg på med oppgitt brukernavn og passord. </w:t>
      </w:r>
    </w:p>
    <w:p w:rsidR="008545F9" w:rsidRDefault="004D6819" w:rsidP="008545F9">
      <w:pPr>
        <w:pStyle w:val="Bildetekst"/>
        <w:keepNext/>
      </w:pPr>
      <w:r>
        <w:rPr>
          <w:noProof/>
          <w:lang w:eastAsia="nb-NO"/>
        </w:rPr>
        <w:drawing>
          <wp:inline distT="0" distB="0" distL="0" distR="0" wp14:anchorId="06980450" wp14:editId="10EA1DA6">
            <wp:extent cx="5040000" cy="2676027"/>
            <wp:effectExtent l="0" t="0" r="8255" b="0"/>
            <wp:docPr id="206" name="Bilde 8" descr="H:\Documents\Active Roles\Presentasjon\Innlogg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8" descr="H:\Documents\Active Roles\Presentasjon\Innlogging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676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819" w:rsidRDefault="008545F9" w:rsidP="008545F9">
      <w:pPr>
        <w:pStyle w:val="Bildetekst"/>
      </w:pPr>
      <w:bookmarkStart w:id="9" w:name="_Ref346872794"/>
      <w:r>
        <w:t xml:space="preserve">Figur </w:t>
      </w:r>
      <w:fldSimple w:instr=" SEQ Figur \* ARABIC ">
        <w:r w:rsidR="00154DB9">
          <w:rPr>
            <w:noProof/>
          </w:rPr>
          <w:t>5</w:t>
        </w:r>
      </w:fldSimple>
      <w:bookmarkEnd w:id="9"/>
      <w:r>
        <w:t xml:space="preserve"> - ny pålogging</w:t>
      </w:r>
    </w:p>
    <w:p w:rsidR="006B70FF" w:rsidRDefault="006B70FF">
      <w:pPr>
        <w:spacing w:after="0"/>
      </w:pPr>
      <w:r>
        <w:br w:type="page"/>
      </w:r>
    </w:p>
    <w:p w:rsidR="005D396E" w:rsidRDefault="00BC0A5D" w:rsidP="005D396E">
      <w:pPr>
        <w:pStyle w:val="Overskrift1"/>
      </w:pPr>
      <w:bookmarkStart w:id="10" w:name="_Toc346881320"/>
      <w:r>
        <w:lastRenderedPageBreak/>
        <w:t>Personlig bruker - g</w:t>
      </w:r>
      <w:r w:rsidR="005D396E">
        <w:t>lemt passord</w:t>
      </w:r>
      <w:bookmarkEnd w:id="10"/>
      <w:r w:rsidR="005D396E">
        <w:t xml:space="preserve"> </w:t>
      </w:r>
    </w:p>
    <w:p w:rsidR="008E60F0" w:rsidRDefault="008E60F0" w:rsidP="005D396E">
      <w:r>
        <w:t>Dersom du har en personlig bruker (du logger deg på med din e-p</w:t>
      </w:r>
      <w:r w:rsidR="002C4D4C">
        <w:t xml:space="preserve">ostadresse) er det en litt annen fremgangsmåte dersom du har glemt passordet ditt. </w:t>
      </w:r>
    </w:p>
    <w:p w:rsidR="002C4D4C" w:rsidRDefault="0085374B" w:rsidP="005D396E">
      <w:r>
        <w:t>Når du går inn på ekstranettet vil du få samme påloggingsvindu som tidligere, men i tillegg har du nå lenken «Glemt passord?» (</w:t>
      </w:r>
      <w:r>
        <w:fldChar w:fldCharType="begin"/>
      </w:r>
      <w:r>
        <w:instrText xml:space="preserve"> REF _Ref346877106 \h </w:instrText>
      </w:r>
      <w:r>
        <w:fldChar w:fldCharType="separate"/>
      </w:r>
      <w:r>
        <w:t xml:space="preserve">Figur </w:t>
      </w:r>
      <w:r>
        <w:rPr>
          <w:noProof/>
        </w:rPr>
        <w:t>6</w:t>
      </w:r>
      <w:r>
        <w:fldChar w:fldCharType="end"/>
      </w:r>
      <w:r>
        <w:t xml:space="preserve">). </w:t>
      </w:r>
    </w:p>
    <w:p w:rsidR="0085374B" w:rsidRDefault="0085374B" w:rsidP="0085374B">
      <w:pPr>
        <w:pStyle w:val="Bildetekst"/>
        <w:keepNext/>
      </w:pP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801FB5" wp14:editId="4E4D1149">
                <wp:simplePos x="0" y="0"/>
                <wp:positionH relativeFrom="column">
                  <wp:posOffset>596265</wp:posOffset>
                </wp:positionH>
                <wp:positionV relativeFrom="paragraph">
                  <wp:posOffset>1594749</wp:posOffset>
                </wp:positionV>
                <wp:extent cx="1552575" cy="318770"/>
                <wp:effectExtent l="19050" t="19050" r="28575" b="24130"/>
                <wp:wrapNone/>
                <wp:docPr id="19" name="Avrundet rektange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31877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vrundet rektangel 19" o:spid="_x0000_s1026" style="position:absolute;margin-left:46.95pt;margin-top:125.55pt;width:122.25pt;height:25.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" filled="f" strokecolor="#ffc000" strokeweight="3pt"/>
            </w:pict>
          </mc:Fallback>
        </mc:AlternateContent>
      </w:r>
      <w:r w:rsidR="005D396E">
        <w:rPr>
          <w:noProof/>
          <w:lang w:eastAsia="nb-NO"/>
        </w:rPr>
        <w:drawing>
          <wp:inline distT="0" distB="0" distL="0" distR="0" wp14:anchorId="7D9CEFA4" wp14:editId="08A24EE2">
            <wp:extent cx="5040000" cy="2680205"/>
            <wp:effectExtent l="0" t="0" r="8255" b="6350"/>
            <wp:docPr id="18" name="Bilde 18" descr="Innlogg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2" descr="Innloggi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68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6E" w:rsidRDefault="0085374B" w:rsidP="0085374B">
      <w:pPr>
        <w:pStyle w:val="Bildetekst"/>
      </w:pPr>
      <w:bookmarkStart w:id="11" w:name="_Ref346877106"/>
      <w:r>
        <w:t xml:space="preserve">Figur </w:t>
      </w:r>
      <w:fldSimple w:instr=" SEQ Figur \* ARABIC ">
        <w:r w:rsidR="00154DB9">
          <w:rPr>
            <w:noProof/>
          </w:rPr>
          <w:t>6</w:t>
        </w:r>
      </w:fldSimple>
      <w:bookmarkEnd w:id="11"/>
      <w:r>
        <w:t xml:space="preserve"> - glemt passord</w:t>
      </w:r>
    </w:p>
    <w:p w:rsidR="0085374B" w:rsidRDefault="0085374B" w:rsidP="0085374B">
      <w:r>
        <w:t>Klikker du på denne lenken kommer du til en ny side (</w:t>
      </w:r>
      <w:r>
        <w:fldChar w:fldCharType="begin"/>
      </w:r>
      <w:r>
        <w:instrText xml:space="preserve"> REF _Ref346877221 \h </w:instrText>
      </w:r>
      <w:r>
        <w:fldChar w:fldCharType="separate"/>
      </w:r>
      <w:r>
        <w:t xml:space="preserve">Figur </w:t>
      </w:r>
      <w:r>
        <w:rPr>
          <w:noProof/>
        </w:rPr>
        <w:t>7</w:t>
      </w:r>
      <w:r>
        <w:fldChar w:fldCharType="end"/>
      </w:r>
      <w:r>
        <w:fldChar w:fldCharType="begin"/>
      </w:r>
      <w:r>
        <w:instrText xml:space="preserve"> REF _Ref346871956 \h </w:instrText>
      </w:r>
      <w:r>
        <w:fldChar w:fldCharType="end"/>
      </w:r>
      <w:r>
        <w:t xml:space="preserve">). Her skriver du inn din e-postadresse og klikk deretter på «Send nytt passord». </w:t>
      </w:r>
    </w:p>
    <w:p w:rsidR="0085374B" w:rsidRDefault="0085374B" w:rsidP="0085374B">
      <w:pPr>
        <w:pStyle w:val="Bildetekst"/>
        <w:keepNext/>
      </w:pP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B8E195" wp14:editId="30B2F4C9">
                <wp:simplePos x="0" y="0"/>
                <wp:positionH relativeFrom="column">
                  <wp:posOffset>1993745</wp:posOffset>
                </wp:positionH>
                <wp:positionV relativeFrom="paragraph">
                  <wp:posOffset>1443104</wp:posOffset>
                </wp:positionV>
                <wp:extent cx="1552575" cy="318770"/>
                <wp:effectExtent l="19050" t="19050" r="28575" b="24130"/>
                <wp:wrapNone/>
                <wp:docPr id="20" name="Avrundet rektange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31877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vrundet rektangel 20" o:spid="_x0000_s1026" style="position:absolute;margin-left:157pt;margin-top:113.65pt;width:122.25pt;height:25.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" filled="f" strokecolor="#ffc000" strokeweight="3pt"/>
            </w:pict>
          </mc:Fallback>
        </mc:AlternateContent>
      </w:r>
      <w:r w:rsidR="005D396E">
        <w:rPr>
          <w:noProof/>
          <w:lang w:eastAsia="nb-NO"/>
        </w:rPr>
        <w:drawing>
          <wp:inline distT="0" distB="0" distL="0" distR="0" wp14:anchorId="5C658CD3" wp14:editId="3ED85145">
            <wp:extent cx="5040000" cy="2573422"/>
            <wp:effectExtent l="0" t="0" r="8255" b="0"/>
            <wp:docPr id="17" name="Bilde 17" descr="førstesideResetPasso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3" descr="førstesideResetPassor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573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6E" w:rsidRDefault="0085374B" w:rsidP="0085374B">
      <w:pPr>
        <w:pStyle w:val="Bildetekst"/>
      </w:pPr>
      <w:bookmarkStart w:id="12" w:name="_Ref346877221"/>
      <w:r>
        <w:t xml:space="preserve">Figur </w:t>
      </w:r>
      <w:fldSimple w:instr=" SEQ Figur \* ARABIC ">
        <w:r w:rsidR="00154DB9">
          <w:rPr>
            <w:noProof/>
          </w:rPr>
          <w:t>7</w:t>
        </w:r>
      </w:fldSimple>
      <w:bookmarkEnd w:id="12"/>
      <w:r>
        <w:t xml:space="preserve"> - e-postadresse</w:t>
      </w:r>
    </w:p>
    <w:p w:rsidR="0085374B" w:rsidRDefault="0085374B" w:rsidP="005D396E">
      <w:r>
        <w:t>S</w:t>
      </w:r>
      <w:r w:rsidR="005D396E">
        <w:t>kriv</w:t>
      </w:r>
      <w:r>
        <w:t xml:space="preserve"> inn din e-post</w:t>
      </w:r>
      <w:r w:rsidR="005D396E">
        <w:t xml:space="preserve">adresse og </w:t>
      </w:r>
      <w:r>
        <w:t>klikk</w:t>
      </w:r>
      <w:r w:rsidR="005D396E">
        <w:t xml:space="preserve"> </w:t>
      </w:r>
      <w:r>
        <w:t>«</w:t>
      </w:r>
      <w:r w:rsidR="005D396E">
        <w:t>Send nytt passord</w:t>
      </w:r>
      <w:r>
        <w:t>».</w:t>
      </w:r>
    </w:p>
    <w:p w:rsidR="005D396E" w:rsidRDefault="005D396E" w:rsidP="005D396E"/>
    <w:p w:rsidR="0085374B" w:rsidRDefault="0085374B" w:rsidP="005D396E"/>
    <w:p w:rsidR="005D396E" w:rsidRDefault="00AD06ED" w:rsidP="005D396E">
      <w:r>
        <w:lastRenderedPageBreak/>
        <w:t>Du vil deretter få opp en bekreftelsesside (</w:t>
      </w:r>
      <w:r>
        <w:fldChar w:fldCharType="begin"/>
      </w:r>
      <w:r>
        <w:instrText xml:space="preserve"> REF _Ref346877566 \h </w:instrText>
      </w:r>
      <w:r>
        <w:fldChar w:fldCharType="separate"/>
      </w:r>
      <w:r>
        <w:t xml:space="preserve">Figur </w:t>
      </w:r>
      <w:r>
        <w:rPr>
          <w:noProof/>
        </w:rPr>
        <w:t>8</w:t>
      </w:r>
      <w:r>
        <w:fldChar w:fldCharType="end"/>
      </w:r>
      <w:r>
        <w:t>) og du vil motta en e-post med midlertidig passord på adressen du oppga (</w:t>
      </w:r>
      <w:r>
        <w:fldChar w:fldCharType="begin"/>
      </w:r>
      <w:r>
        <w:instrText xml:space="preserve"> REF _Ref346877678 \h </w:instrText>
      </w:r>
      <w:r>
        <w:fldChar w:fldCharType="separate"/>
      </w:r>
      <w:r>
        <w:t xml:space="preserve">Figur </w:t>
      </w:r>
      <w:r>
        <w:rPr>
          <w:noProof/>
        </w:rPr>
        <w:t>9</w:t>
      </w:r>
      <w:r>
        <w:fldChar w:fldCharType="end"/>
      </w:r>
      <w:r>
        <w:t>).</w:t>
      </w:r>
    </w:p>
    <w:p w:rsidR="00AD06ED" w:rsidRDefault="005D396E" w:rsidP="00AD06ED">
      <w:pPr>
        <w:pStyle w:val="Bildetekst"/>
        <w:keepNext/>
      </w:pPr>
      <w:r>
        <w:rPr>
          <w:noProof/>
          <w:lang w:eastAsia="nb-NO"/>
        </w:rPr>
        <w:drawing>
          <wp:inline distT="0" distB="0" distL="0" distR="0" wp14:anchorId="0BB29D03" wp14:editId="5E3E2081">
            <wp:extent cx="5040000" cy="2630130"/>
            <wp:effectExtent l="0" t="0" r="8255" b="0"/>
            <wp:docPr id="15" name="Bilde 15" descr="Skjermbil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5" descr="Skjermbild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63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6E" w:rsidRDefault="00AD06ED" w:rsidP="00AD06ED">
      <w:pPr>
        <w:pStyle w:val="Bildetekst"/>
      </w:pPr>
      <w:bookmarkStart w:id="13" w:name="_Ref346877566"/>
      <w:r>
        <w:t xml:space="preserve">Figur </w:t>
      </w:r>
      <w:fldSimple w:instr=" SEQ Figur \* ARABIC ">
        <w:r w:rsidR="00154DB9">
          <w:rPr>
            <w:noProof/>
          </w:rPr>
          <w:t>8</w:t>
        </w:r>
      </w:fldSimple>
      <w:bookmarkEnd w:id="13"/>
      <w:r>
        <w:t xml:space="preserve"> - bekreftelse</w:t>
      </w:r>
    </w:p>
    <w:p w:rsidR="00AD06ED" w:rsidRDefault="005D396E" w:rsidP="00AD06ED">
      <w:pPr>
        <w:pStyle w:val="Bildetekst"/>
        <w:keepNext/>
      </w:pPr>
      <w:r>
        <w:rPr>
          <w:noProof/>
          <w:lang w:eastAsia="nb-NO"/>
        </w:rPr>
        <w:drawing>
          <wp:inline distT="0" distB="0" distL="0" distR="0" wp14:anchorId="1071D958" wp14:editId="7AABCEB2">
            <wp:extent cx="5040000" cy="1940350"/>
            <wp:effectExtent l="0" t="0" r="8255" b="3175"/>
            <wp:docPr id="14" name="Bilde 14" descr="mail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7" descr="mail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94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6E" w:rsidRDefault="00AD06ED" w:rsidP="00AD06ED">
      <w:pPr>
        <w:pStyle w:val="Bildetekst"/>
      </w:pPr>
      <w:bookmarkStart w:id="14" w:name="_Ref346877678"/>
      <w:r>
        <w:t xml:space="preserve">Figur </w:t>
      </w:r>
      <w:fldSimple w:instr=" SEQ Figur \* ARABIC ">
        <w:r w:rsidR="00154DB9">
          <w:rPr>
            <w:noProof/>
          </w:rPr>
          <w:t>9</w:t>
        </w:r>
      </w:fldSimple>
      <w:bookmarkEnd w:id="14"/>
      <w:r>
        <w:t xml:space="preserve"> - e-post med nytt passord</w:t>
      </w:r>
    </w:p>
    <w:p w:rsidR="00AD06ED" w:rsidRDefault="00AD06ED">
      <w:pPr>
        <w:spacing w:after="0"/>
      </w:pPr>
      <w:r>
        <w:br w:type="page"/>
      </w:r>
    </w:p>
    <w:p w:rsidR="005D396E" w:rsidRDefault="00154DB9" w:rsidP="005D396E">
      <w:r>
        <w:lastRenderedPageBreak/>
        <w:t>L</w:t>
      </w:r>
      <w:r w:rsidR="0000786A">
        <w:t xml:space="preserve">ogge på ekstranettet på nytt med passordet du har fått tilsendt på e-post. </w:t>
      </w:r>
    </w:p>
    <w:p w:rsidR="0000786A" w:rsidRDefault="005D396E" w:rsidP="0000786A">
      <w:pPr>
        <w:pStyle w:val="Bildetekst"/>
        <w:keepNext/>
      </w:pPr>
      <w:r>
        <w:rPr>
          <w:noProof/>
          <w:lang w:eastAsia="nb-NO"/>
        </w:rPr>
        <w:drawing>
          <wp:inline distT="0" distB="0" distL="0" distR="0" wp14:anchorId="2C2578AD" wp14:editId="349361FC">
            <wp:extent cx="5040000" cy="2680205"/>
            <wp:effectExtent l="0" t="0" r="8255" b="6350"/>
            <wp:docPr id="13" name="Bilde 13" descr="Innlogg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8" descr="Innloggi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68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6E" w:rsidRDefault="0000786A" w:rsidP="0000786A">
      <w:pPr>
        <w:pStyle w:val="Bildetekst"/>
      </w:pPr>
      <w:r>
        <w:t xml:space="preserve">Figur </w:t>
      </w:r>
      <w:fldSimple w:instr=" SEQ Figur \* ARABIC ">
        <w:r w:rsidR="00154DB9">
          <w:rPr>
            <w:noProof/>
          </w:rPr>
          <w:t>10</w:t>
        </w:r>
      </w:fldSimple>
      <w:r>
        <w:t xml:space="preserve"> - logg på med midlertidig passord</w:t>
      </w:r>
    </w:p>
    <w:p w:rsidR="005D396E" w:rsidRDefault="00154DB9" w:rsidP="00154DB9">
      <w:pPr>
        <w:pStyle w:val="Overskrift2"/>
      </w:pPr>
      <w:bookmarkStart w:id="15" w:name="_Toc346881321"/>
      <w:r>
        <w:t>Angi nytt passord</w:t>
      </w:r>
      <w:bookmarkEnd w:id="15"/>
    </w:p>
    <w:p w:rsidR="00154DB9" w:rsidRPr="00154DB9" w:rsidRDefault="00154DB9" w:rsidP="00154DB9">
      <w:r>
        <w:t>Siden passordet du mottok er midlertidig må du skrive inn et egenvalgt passord (</w:t>
      </w:r>
      <w:r>
        <w:fldChar w:fldCharType="begin"/>
      </w:r>
      <w:r>
        <w:instrText xml:space="preserve"> REF _Ref346880765 \h </w:instrText>
      </w:r>
      <w:r>
        <w:fldChar w:fldCharType="separate"/>
      </w:r>
      <w:r>
        <w:t xml:space="preserve">Figur </w:t>
      </w:r>
      <w:r>
        <w:rPr>
          <w:noProof/>
        </w:rPr>
        <w:t>11</w:t>
      </w:r>
      <w:r>
        <w:fldChar w:fldCharType="end"/>
      </w:r>
      <w:r>
        <w:t>).</w:t>
      </w:r>
    </w:p>
    <w:p w:rsidR="00154DB9" w:rsidRDefault="005D396E" w:rsidP="00154DB9">
      <w:pPr>
        <w:pStyle w:val="Bildetekst"/>
        <w:keepNext/>
      </w:pPr>
      <w:r>
        <w:rPr>
          <w:noProof/>
          <w:lang w:eastAsia="nb-NO"/>
        </w:rPr>
        <w:drawing>
          <wp:inline distT="0" distB="0" distL="0" distR="0" wp14:anchorId="3C7231E1" wp14:editId="03F05BA9">
            <wp:extent cx="5040000" cy="2864778"/>
            <wp:effectExtent l="0" t="0" r="8255" b="0"/>
            <wp:docPr id="12" name="Bilde 12" descr="passordExpir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9" descr="passordExpir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864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6E" w:rsidRDefault="00154DB9" w:rsidP="00154DB9">
      <w:pPr>
        <w:pStyle w:val="Bildetekst"/>
      </w:pPr>
      <w:bookmarkStart w:id="16" w:name="_Ref346880765"/>
      <w:r>
        <w:t xml:space="preserve">Figur </w:t>
      </w:r>
      <w:fldSimple w:instr=" SEQ Figur \* ARABIC ">
        <w:r>
          <w:rPr>
            <w:noProof/>
          </w:rPr>
          <w:t>11</w:t>
        </w:r>
      </w:fldSimple>
      <w:bookmarkEnd w:id="16"/>
      <w:r>
        <w:t xml:space="preserve"> - angi nytt passord</w:t>
      </w:r>
    </w:p>
    <w:p w:rsidR="005D396E" w:rsidRDefault="00154DB9" w:rsidP="00154DB9">
      <w:r>
        <w:t xml:space="preserve">Du legger først inn passordet du fikk tilsendt på e-post («Old </w:t>
      </w:r>
      <w:proofErr w:type="spellStart"/>
      <w:r>
        <w:t>password</w:t>
      </w:r>
      <w:proofErr w:type="spellEnd"/>
      <w:r>
        <w:t xml:space="preserve">»), deretter velger du selv hvilket nytt passord du ønsker og skriver det inn i </w:t>
      </w:r>
      <w:r w:rsidR="005D396E">
        <w:t xml:space="preserve">«New </w:t>
      </w:r>
      <w:proofErr w:type="spellStart"/>
      <w:r w:rsidR="005D396E">
        <w:t>password</w:t>
      </w:r>
      <w:proofErr w:type="spellEnd"/>
      <w:r w:rsidR="005D396E">
        <w:t>» og «</w:t>
      </w:r>
      <w:proofErr w:type="spellStart"/>
      <w:r w:rsidR="005D396E">
        <w:t>Confirm</w:t>
      </w:r>
      <w:proofErr w:type="spellEnd"/>
      <w:r w:rsidR="005D396E">
        <w:t xml:space="preserve"> </w:t>
      </w:r>
      <w:proofErr w:type="spellStart"/>
      <w:r w:rsidR="005D396E">
        <w:t>new</w:t>
      </w:r>
      <w:proofErr w:type="spellEnd"/>
      <w:r w:rsidR="005D396E">
        <w:t xml:space="preserve"> </w:t>
      </w:r>
      <w:proofErr w:type="spellStart"/>
      <w:r w:rsidR="005D396E">
        <w:t>password</w:t>
      </w:r>
      <w:proofErr w:type="spellEnd"/>
      <w:r w:rsidR="005D396E">
        <w:t xml:space="preserve">». </w:t>
      </w:r>
      <w:r>
        <w:t>Klikk deretter «Save».</w:t>
      </w:r>
    </w:p>
    <w:p w:rsidR="005D396E" w:rsidRDefault="00154DB9" w:rsidP="00154DB9">
      <w:pPr>
        <w:pStyle w:val="Merk"/>
      </w:pPr>
      <w:r w:rsidRPr="00154DB9">
        <w:rPr>
          <w:b/>
        </w:rPr>
        <w:t>Merk!</w:t>
      </w:r>
      <w:r>
        <w:t xml:space="preserve"> P</w:t>
      </w:r>
      <w:r w:rsidR="005D396E">
        <w:t>assord</w:t>
      </w:r>
      <w:r>
        <w:t xml:space="preserve">et du velger må ikke være </w:t>
      </w:r>
      <w:r w:rsidR="005D396E">
        <w:t>benyttet tidligere.</w:t>
      </w:r>
    </w:p>
    <w:p w:rsidR="00154DB9" w:rsidRDefault="00154DB9">
      <w:pPr>
        <w:spacing w:after="0"/>
      </w:pPr>
      <w:r>
        <w:br w:type="page"/>
      </w:r>
    </w:p>
    <w:p w:rsidR="005D396E" w:rsidRDefault="005D396E" w:rsidP="005D396E">
      <w:r>
        <w:lastRenderedPageBreak/>
        <w:t>Du vil nå få en bekref</w:t>
      </w:r>
      <w:r w:rsidR="00154DB9">
        <w:t>telse på at passordet er endret (</w:t>
      </w:r>
      <w:r w:rsidR="00154DB9">
        <w:fldChar w:fldCharType="begin"/>
      </w:r>
      <w:r w:rsidR="00154DB9">
        <w:instrText xml:space="preserve"> REF _Ref346881065 \h </w:instrText>
      </w:r>
      <w:r w:rsidR="00154DB9">
        <w:fldChar w:fldCharType="separate"/>
      </w:r>
      <w:r w:rsidR="00154DB9">
        <w:t xml:space="preserve">Figur </w:t>
      </w:r>
      <w:r w:rsidR="00154DB9">
        <w:rPr>
          <w:noProof/>
        </w:rPr>
        <w:t>12</w:t>
      </w:r>
      <w:r w:rsidR="00154DB9">
        <w:fldChar w:fldCharType="end"/>
      </w:r>
      <w:r w:rsidR="00154DB9">
        <w:t xml:space="preserve">). </w:t>
      </w:r>
    </w:p>
    <w:p w:rsidR="00154DB9" w:rsidRDefault="005D396E" w:rsidP="00154DB9">
      <w:pPr>
        <w:pStyle w:val="Bildetekst"/>
        <w:keepNext/>
      </w:pPr>
      <w:r>
        <w:rPr>
          <w:noProof/>
          <w:lang w:eastAsia="nb-NO"/>
        </w:rPr>
        <w:drawing>
          <wp:inline distT="0" distB="0" distL="0" distR="0" wp14:anchorId="6941947E" wp14:editId="13EAA5E7">
            <wp:extent cx="5040000" cy="2793619"/>
            <wp:effectExtent l="0" t="0" r="8255" b="6985"/>
            <wp:docPr id="10" name="Bilde 10" descr="sv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10" descr="svar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08"/>
                    <a:stretch/>
                  </pic:blipFill>
                  <pic:spPr bwMode="auto">
                    <a:xfrm>
                      <a:off x="0" y="0"/>
                      <a:ext cx="5040000" cy="2793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396E" w:rsidRDefault="00154DB9" w:rsidP="00154DB9">
      <w:pPr>
        <w:pStyle w:val="Bildetekst"/>
      </w:pPr>
      <w:bookmarkStart w:id="17" w:name="_Ref346881065"/>
      <w:r>
        <w:t xml:space="preserve">Figur </w:t>
      </w:r>
      <w:fldSimple w:instr=" SEQ Figur \* ARABIC ">
        <w:r>
          <w:rPr>
            <w:noProof/>
          </w:rPr>
          <w:t>12</w:t>
        </w:r>
      </w:fldSimple>
      <w:bookmarkEnd w:id="17"/>
      <w:r>
        <w:t xml:space="preserve"> - bekreftelse endring av passord</w:t>
      </w:r>
    </w:p>
    <w:p w:rsidR="00E100E7" w:rsidRDefault="00154DB9" w:rsidP="004D6819">
      <w:r>
        <w:t xml:space="preserve">Når du klikker «Ok» vil du bli videresendt til ekstranettet. </w:t>
      </w:r>
    </w:p>
    <w:p w:rsidR="00154DB9" w:rsidRPr="004D6819" w:rsidRDefault="00154DB9" w:rsidP="004D6819">
      <w:r>
        <w:t xml:space="preserve">Det nye passordet du selv valgte benyttes neste gang du skal logge deg på ekstranettet. </w:t>
      </w:r>
    </w:p>
    <w:sectPr w:rsidR="00154DB9" w:rsidRPr="004D6819" w:rsidSect="007C2A64">
      <w:headerReference w:type="default" r:id="rId17"/>
      <w:footerReference w:type="default" r:id="rId1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5ECE" w:rsidRDefault="00E55ECE" w:rsidP="007C2A64">
      <w:pPr>
        <w:spacing w:after="0"/>
      </w:pPr>
      <w:r>
        <w:separator/>
      </w:r>
    </w:p>
  </w:endnote>
  <w:endnote w:type="continuationSeparator" w:id="0">
    <w:p w:rsidR="00E55ECE" w:rsidRDefault="00E55ECE" w:rsidP="007C2A6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ECE" w:rsidRPr="007C2A64" w:rsidRDefault="00E55ECE" w:rsidP="007C2A64">
    <w:pPr>
      <w:pBdr>
        <w:top w:val="single" w:sz="4" w:space="1" w:color="auto"/>
      </w:pBdr>
      <w:jc w:val="right"/>
    </w:pPr>
    <w:r>
      <w:t xml:space="preserve">Side </w:t>
    </w:r>
    <w:r>
      <w:fldChar w:fldCharType="begin"/>
    </w:r>
    <w:r>
      <w:instrText xml:space="preserve"> PAGE </w:instrText>
    </w:r>
    <w:r>
      <w:fldChar w:fldCharType="separate"/>
    </w:r>
    <w:r w:rsidR="00415F05">
      <w:rPr>
        <w:noProof/>
      </w:rPr>
      <w:t>8</w:t>
    </w:r>
    <w:r>
      <w:rPr>
        <w:noProof/>
      </w:rPr>
      <w:fldChar w:fldCharType="end"/>
    </w:r>
    <w:r>
      <w:t xml:space="preserve"> av </w:t>
    </w:r>
    <w:fldSimple w:instr=" NUMPAGES  ">
      <w:r w:rsidR="00415F05">
        <w:rPr>
          <w:noProof/>
        </w:rPr>
        <w:t>8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5ECE" w:rsidRDefault="00E55ECE" w:rsidP="007C2A64">
      <w:pPr>
        <w:spacing w:after="0"/>
      </w:pPr>
      <w:r>
        <w:separator/>
      </w:r>
    </w:p>
  </w:footnote>
  <w:footnote w:type="continuationSeparator" w:id="0">
    <w:p w:rsidR="00E55ECE" w:rsidRDefault="00E55ECE" w:rsidP="007C2A6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ECE" w:rsidRDefault="004D6819" w:rsidP="0033437F">
    <w:pPr>
      <w:pStyle w:val="Topptekst"/>
      <w:jc w:val="right"/>
    </w:pPr>
    <w:r>
      <w:rPr>
        <w:noProof/>
        <w:lang w:eastAsia="nb-NO"/>
      </w:rPr>
      <w:drawing>
        <wp:inline distT="0" distB="0" distL="0" distR="0">
          <wp:extent cx="1337310" cy="698500"/>
          <wp:effectExtent l="0" t="0" r="0" b="6350"/>
          <wp:docPr id="3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7310" cy="698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C3724"/>
    <w:multiLevelType w:val="hybridMultilevel"/>
    <w:tmpl w:val="360842E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853A37"/>
    <w:multiLevelType w:val="hybridMultilevel"/>
    <w:tmpl w:val="05804B1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8F689B"/>
    <w:multiLevelType w:val="hybridMultilevel"/>
    <w:tmpl w:val="04686256"/>
    <w:lvl w:ilvl="0" w:tplc="0414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6770C31"/>
    <w:multiLevelType w:val="hybridMultilevel"/>
    <w:tmpl w:val="876C9EA8"/>
    <w:lvl w:ilvl="0" w:tplc="FAD20BE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2"/>
        <w:szCs w:val="22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160299C"/>
    <w:multiLevelType w:val="hybridMultilevel"/>
    <w:tmpl w:val="1FFEB68E"/>
    <w:lvl w:ilvl="0" w:tplc="0414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7AD511E6"/>
    <w:multiLevelType w:val="hybridMultilevel"/>
    <w:tmpl w:val="B7C2102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E540B4"/>
    <w:multiLevelType w:val="hybridMultilevel"/>
    <w:tmpl w:val="6CA223EC"/>
    <w:lvl w:ilvl="0" w:tplc="8F5EA812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20C"/>
    <w:rsid w:val="00005622"/>
    <w:rsid w:val="00005AC6"/>
    <w:rsid w:val="0000786A"/>
    <w:rsid w:val="00017D50"/>
    <w:rsid w:val="00020A42"/>
    <w:rsid w:val="0003207F"/>
    <w:rsid w:val="000349CC"/>
    <w:rsid w:val="000472AA"/>
    <w:rsid w:val="00074AF0"/>
    <w:rsid w:val="00085588"/>
    <w:rsid w:val="000A24E7"/>
    <w:rsid w:val="000D7CF1"/>
    <w:rsid w:val="000E157E"/>
    <w:rsid w:val="000E6D3A"/>
    <w:rsid w:val="000F5E97"/>
    <w:rsid w:val="0010614B"/>
    <w:rsid w:val="001176EB"/>
    <w:rsid w:val="00121461"/>
    <w:rsid w:val="00125692"/>
    <w:rsid w:val="001312F0"/>
    <w:rsid w:val="001325D8"/>
    <w:rsid w:val="00133EB0"/>
    <w:rsid w:val="00136C96"/>
    <w:rsid w:val="00154DB9"/>
    <w:rsid w:val="00180C09"/>
    <w:rsid w:val="0018419E"/>
    <w:rsid w:val="00185DD1"/>
    <w:rsid w:val="00192AD9"/>
    <w:rsid w:val="001A41E5"/>
    <w:rsid w:val="001A6DB3"/>
    <w:rsid w:val="001C11AB"/>
    <w:rsid w:val="001C193E"/>
    <w:rsid w:val="001C4F2A"/>
    <w:rsid w:val="001D18D7"/>
    <w:rsid w:val="001D405A"/>
    <w:rsid w:val="001E212B"/>
    <w:rsid w:val="001E4878"/>
    <w:rsid w:val="001E54B9"/>
    <w:rsid w:val="00291081"/>
    <w:rsid w:val="002C4D4C"/>
    <w:rsid w:val="002E2D37"/>
    <w:rsid w:val="002E2FFF"/>
    <w:rsid w:val="002E7CE2"/>
    <w:rsid w:val="002F6173"/>
    <w:rsid w:val="002F698E"/>
    <w:rsid w:val="0033437F"/>
    <w:rsid w:val="0033543F"/>
    <w:rsid w:val="003474F4"/>
    <w:rsid w:val="00393C25"/>
    <w:rsid w:val="003B7A70"/>
    <w:rsid w:val="003E5C5B"/>
    <w:rsid w:val="003F442A"/>
    <w:rsid w:val="003F5C99"/>
    <w:rsid w:val="00415F05"/>
    <w:rsid w:val="00425483"/>
    <w:rsid w:val="00440298"/>
    <w:rsid w:val="0044163C"/>
    <w:rsid w:val="00442B32"/>
    <w:rsid w:val="004445CE"/>
    <w:rsid w:val="00447B29"/>
    <w:rsid w:val="00450134"/>
    <w:rsid w:val="00455792"/>
    <w:rsid w:val="004969DF"/>
    <w:rsid w:val="004C3C7E"/>
    <w:rsid w:val="004D6819"/>
    <w:rsid w:val="004E44B4"/>
    <w:rsid w:val="004E7373"/>
    <w:rsid w:val="004F5A8F"/>
    <w:rsid w:val="00521750"/>
    <w:rsid w:val="005262A3"/>
    <w:rsid w:val="005400DC"/>
    <w:rsid w:val="00595305"/>
    <w:rsid w:val="005A56C3"/>
    <w:rsid w:val="005C187E"/>
    <w:rsid w:val="005C2621"/>
    <w:rsid w:val="005D396E"/>
    <w:rsid w:val="005E1C11"/>
    <w:rsid w:val="005E3AAD"/>
    <w:rsid w:val="005E4650"/>
    <w:rsid w:val="005F03F3"/>
    <w:rsid w:val="00601278"/>
    <w:rsid w:val="00614D64"/>
    <w:rsid w:val="00633F29"/>
    <w:rsid w:val="00676868"/>
    <w:rsid w:val="00693258"/>
    <w:rsid w:val="006A1ED4"/>
    <w:rsid w:val="006B70FF"/>
    <w:rsid w:val="006C56E6"/>
    <w:rsid w:val="006F6196"/>
    <w:rsid w:val="0070459A"/>
    <w:rsid w:val="007124F6"/>
    <w:rsid w:val="0071320C"/>
    <w:rsid w:val="00727566"/>
    <w:rsid w:val="00750C40"/>
    <w:rsid w:val="007656ED"/>
    <w:rsid w:val="007961DD"/>
    <w:rsid w:val="007A2E90"/>
    <w:rsid w:val="007A7F9B"/>
    <w:rsid w:val="007B157A"/>
    <w:rsid w:val="007B7516"/>
    <w:rsid w:val="007C2A64"/>
    <w:rsid w:val="007E13A7"/>
    <w:rsid w:val="008136EF"/>
    <w:rsid w:val="00824162"/>
    <w:rsid w:val="008509F7"/>
    <w:rsid w:val="00851EE5"/>
    <w:rsid w:val="0085374B"/>
    <w:rsid w:val="008545F9"/>
    <w:rsid w:val="00854F10"/>
    <w:rsid w:val="00880D38"/>
    <w:rsid w:val="00891738"/>
    <w:rsid w:val="008A31AD"/>
    <w:rsid w:val="008C5852"/>
    <w:rsid w:val="008E2582"/>
    <w:rsid w:val="008E49F5"/>
    <w:rsid w:val="008E60F0"/>
    <w:rsid w:val="00912360"/>
    <w:rsid w:val="009567E5"/>
    <w:rsid w:val="0096145E"/>
    <w:rsid w:val="00990EC9"/>
    <w:rsid w:val="009C2AD6"/>
    <w:rsid w:val="009C3E0A"/>
    <w:rsid w:val="009C494A"/>
    <w:rsid w:val="009D6338"/>
    <w:rsid w:val="009E15EA"/>
    <w:rsid w:val="009E7E83"/>
    <w:rsid w:val="009F67A7"/>
    <w:rsid w:val="00A10326"/>
    <w:rsid w:val="00A26FC3"/>
    <w:rsid w:val="00A56E19"/>
    <w:rsid w:val="00A5717A"/>
    <w:rsid w:val="00A57BF0"/>
    <w:rsid w:val="00A64487"/>
    <w:rsid w:val="00A73D9F"/>
    <w:rsid w:val="00A86264"/>
    <w:rsid w:val="00A9306D"/>
    <w:rsid w:val="00A958BC"/>
    <w:rsid w:val="00AB300C"/>
    <w:rsid w:val="00AB3CA8"/>
    <w:rsid w:val="00AD06ED"/>
    <w:rsid w:val="00AE333E"/>
    <w:rsid w:val="00AE5A37"/>
    <w:rsid w:val="00B116D9"/>
    <w:rsid w:val="00B16AAF"/>
    <w:rsid w:val="00B23E15"/>
    <w:rsid w:val="00B3181E"/>
    <w:rsid w:val="00B43E81"/>
    <w:rsid w:val="00B603BE"/>
    <w:rsid w:val="00B6714C"/>
    <w:rsid w:val="00B81396"/>
    <w:rsid w:val="00BC0A5D"/>
    <w:rsid w:val="00BC7EA2"/>
    <w:rsid w:val="00BD6882"/>
    <w:rsid w:val="00BF1306"/>
    <w:rsid w:val="00C028EA"/>
    <w:rsid w:val="00C814D0"/>
    <w:rsid w:val="00D2736D"/>
    <w:rsid w:val="00D57A2D"/>
    <w:rsid w:val="00D640E2"/>
    <w:rsid w:val="00D86A3F"/>
    <w:rsid w:val="00DA4B0C"/>
    <w:rsid w:val="00DB3A0E"/>
    <w:rsid w:val="00DD1D1F"/>
    <w:rsid w:val="00DD734B"/>
    <w:rsid w:val="00E100E7"/>
    <w:rsid w:val="00E31004"/>
    <w:rsid w:val="00E35586"/>
    <w:rsid w:val="00E54BD6"/>
    <w:rsid w:val="00E55ECE"/>
    <w:rsid w:val="00E66F1A"/>
    <w:rsid w:val="00E74D07"/>
    <w:rsid w:val="00E9564F"/>
    <w:rsid w:val="00EF38FA"/>
    <w:rsid w:val="00F25601"/>
    <w:rsid w:val="00F26C89"/>
    <w:rsid w:val="00F270AB"/>
    <w:rsid w:val="00F3159A"/>
    <w:rsid w:val="00F376CA"/>
    <w:rsid w:val="00F56386"/>
    <w:rsid w:val="00F71B6E"/>
    <w:rsid w:val="00F74E7F"/>
    <w:rsid w:val="00F86976"/>
    <w:rsid w:val="00FB79A4"/>
    <w:rsid w:val="00FD7524"/>
    <w:rsid w:val="00FE4A9C"/>
    <w:rsid w:val="00FE5C8F"/>
    <w:rsid w:val="00FF0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39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8D7"/>
    <w:pPr>
      <w:spacing w:after="200"/>
    </w:pPr>
    <w:rPr>
      <w:rFonts w:ascii="Arial" w:hAnsi="Arial"/>
      <w:sz w:val="20"/>
      <w:lang w:eastAsia="en-US"/>
    </w:rPr>
  </w:style>
  <w:style w:type="paragraph" w:styleId="Overskrift1">
    <w:name w:val="heading 1"/>
    <w:basedOn w:val="Normal"/>
    <w:next w:val="Normal"/>
    <w:link w:val="Overskrift1Tegn"/>
    <w:uiPriority w:val="99"/>
    <w:qFormat/>
    <w:rsid w:val="005D396E"/>
    <w:pPr>
      <w:keepNext/>
      <w:keepLines/>
      <w:pageBreakBefore/>
      <w:spacing w:before="480" w:after="0"/>
      <w:outlineLvl w:val="0"/>
    </w:pPr>
    <w:rPr>
      <w:rFonts w:eastAsia="Times New Roman"/>
      <w:b/>
      <w:bCs/>
      <w:color w:val="000000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9"/>
    <w:qFormat/>
    <w:rsid w:val="00BC0A5D"/>
    <w:pPr>
      <w:keepNext/>
      <w:keepLines/>
      <w:spacing w:before="200" w:after="120"/>
      <w:outlineLvl w:val="1"/>
    </w:pPr>
    <w:rPr>
      <w:rFonts w:eastAsia="Times New Roman"/>
      <w:b/>
      <w:bCs/>
      <w:color w:val="000000"/>
      <w:sz w:val="24"/>
      <w:szCs w:val="26"/>
    </w:rPr>
  </w:style>
  <w:style w:type="paragraph" w:styleId="Overskrift3">
    <w:name w:val="heading 3"/>
    <w:basedOn w:val="Normal"/>
    <w:next w:val="Normal"/>
    <w:link w:val="Overskrift3Tegn"/>
    <w:uiPriority w:val="99"/>
    <w:qFormat/>
    <w:rsid w:val="00F86976"/>
    <w:pPr>
      <w:keepNext/>
      <w:keepLines/>
      <w:spacing w:before="200" w:after="0"/>
      <w:outlineLvl w:val="2"/>
    </w:pPr>
    <w:rPr>
      <w:rFonts w:eastAsia="Times New Roman"/>
      <w:b/>
      <w:bCs/>
      <w:color w:val="00000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9"/>
    <w:locked/>
    <w:rsid w:val="00F56386"/>
    <w:rPr>
      <w:rFonts w:ascii="Arial" w:hAnsi="Arial" w:cs="Times New Roman"/>
      <w:b/>
      <w:bCs/>
      <w:color w:val="000000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9"/>
    <w:locked/>
    <w:rsid w:val="00BC0A5D"/>
    <w:rPr>
      <w:rFonts w:ascii="Arial" w:eastAsia="Times New Roman" w:hAnsi="Arial"/>
      <w:b/>
      <w:bCs/>
      <w:color w:val="000000"/>
      <w:sz w:val="24"/>
      <w:szCs w:val="26"/>
      <w:lang w:eastAsia="en-US"/>
    </w:rPr>
  </w:style>
  <w:style w:type="character" w:customStyle="1" w:styleId="Overskrift3Tegn">
    <w:name w:val="Overskrift 3 Tegn"/>
    <w:basedOn w:val="Standardskriftforavsnitt"/>
    <w:link w:val="Overskrift3"/>
    <w:uiPriority w:val="99"/>
    <w:locked/>
    <w:rsid w:val="00F86976"/>
    <w:rPr>
      <w:rFonts w:ascii="Arial" w:hAnsi="Arial" w:cs="Times New Roman"/>
      <w:b/>
      <w:bCs/>
      <w:color w:val="000000"/>
      <w:sz w:val="20"/>
    </w:rPr>
  </w:style>
  <w:style w:type="paragraph" w:styleId="Bobletekst">
    <w:name w:val="Balloon Text"/>
    <w:basedOn w:val="Normal"/>
    <w:link w:val="BobletekstTegn"/>
    <w:uiPriority w:val="99"/>
    <w:semiHidden/>
    <w:rsid w:val="0071320C"/>
    <w:pPr>
      <w:spacing w:after="0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locked/>
    <w:rsid w:val="0071320C"/>
    <w:rPr>
      <w:rFonts w:ascii="Tahoma" w:hAnsi="Tahoma" w:cs="Tahoma"/>
      <w:sz w:val="16"/>
      <w:szCs w:val="16"/>
    </w:rPr>
  </w:style>
  <w:style w:type="character" w:customStyle="1" w:styleId="Menyvalg">
    <w:name w:val="Menyvalg"/>
    <w:basedOn w:val="Standardskriftforavsnitt"/>
    <w:uiPriority w:val="99"/>
    <w:rsid w:val="0071320C"/>
    <w:rPr>
      <w:rFonts w:cs="Times New Roman"/>
      <w:b/>
    </w:rPr>
  </w:style>
  <w:style w:type="character" w:styleId="Hyperkobling">
    <w:name w:val="Hyperlink"/>
    <w:basedOn w:val="Standardskriftforavsnitt"/>
    <w:uiPriority w:val="99"/>
    <w:rsid w:val="006A1ED4"/>
    <w:rPr>
      <w:rFonts w:cs="Times New Roman"/>
      <w:color w:val="0000FF"/>
      <w:u w:val="single"/>
    </w:rPr>
  </w:style>
  <w:style w:type="paragraph" w:styleId="Tittel">
    <w:name w:val="Title"/>
    <w:basedOn w:val="Normal"/>
    <w:next w:val="Normal"/>
    <w:link w:val="TittelTegn"/>
    <w:uiPriority w:val="99"/>
    <w:qFormat/>
    <w:rsid w:val="003F5C99"/>
    <w:pPr>
      <w:pBdr>
        <w:bottom w:val="single" w:sz="8" w:space="4" w:color="4F81BD"/>
      </w:pBdr>
      <w:spacing w:after="300"/>
      <w:contextualSpacing/>
    </w:pPr>
    <w:rPr>
      <w:rFonts w:eastAsia="Times New Roman"/>
      <w:b/>
      <w:color w:val="17365D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99"/>
    <w:locked/>
    <w:rsid w:val="003F5C99"/>
    <w:rPr>
      <w:rFonts w:ascii="Arial" w:eastAsia="Times New Roman" w:hAnsi="Arial"/>
      <w:b/>
      <w:color w:val="17365D"/>
      <w:spacing w:val="5"/>
      <w:kern w:val="28"/>
      <w:sz w:val="52"/>
      <w:szCs w:val="52"/>
      <w:lang w:eastAsia="en-US"/>
    </w:rPr>
  </w:style>
  <w:style w:type="table" w:styleId="Tabellrutenett">
    <w:name w:val="Table Grid"/>
    <w:basedOn w:val="Vanligtabell"/>
    <w:uiPriority w:val="99"/>
    <w:rsid w:val="004E44B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avsnitt">
    <w:name w:val="List Paragraph"/>
    <w:basedOn w:val="Normal"/>
    <w:uiPriority w:val="99"/>
    <w:qFormat/>
    <w:rsid w:val="004E44B4"/>
    <w:pPr>
      <w:ind w:left="720"/>
      <w:contextualSpacing/>
    </w:pPr>
  </w:style>
  <w:style w:type="table" w:customStyle="1" w:styleId="Lysliste1">
    <w:name w:val="Lys liste1"/>
    <w:uiPriority w:val="99"/>
    <w:rsid w:val="00AB300C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INNH1">
    <w:name w:val="toc 1"/>
    <w:basedOn w:val="Normal"/>
    <w:next w:val="Normal"/>
    <w:autoRedefine/>
    <w:uiPriority w:val="39"/>
    <w:rsid w:val="00BC0A5D"/>
    <w:pPr>
      <w:tabs>
        <w:tab w:val="left" w:pos="567"/>
        <w:tab w:val="right" w:leader="dot" w:pos="9062"/>
      </w:tabs>
      <w:spacing w:after="100"/>
    </w:pPr>
    <w:rPr>
      <w:b/>
    </w:rPr>
  </w:style>
  <w:style w:type="paragraph" w:styleId="INNH2">
    <w:name w:val="toc 2"/>
    <w:basedOn w:val="Normal"/>
    <w:next w:val="Normal"/>
    <w:autoRedefine/>
    <w:uiPriority w:val="39"/>
    <w:rsid w:val="006F6196"/>
    <w:pPr>
      <w:spacing w:after="100"/>
      <w:ind w:left="709"/>
    </w:pPr>
  </w:style>
  <w:style w:type="paragraph" w:styleId="Bildetekst">
    <w:name w:val="caption"/>
    <w:basedOn w:val="Normal"/>
    <w:next w:val="Normal"/>
    <w:uiPriority w:val="99"/>
    <w:qFormat/>
    <w:rsid w:val="0044163C"/>
    <w:pPr>
      <w:spacing w:before="60"/>
      <w:jc w:val="center"/>
    </w:pPr>
    <w:rPr>
      <w:bCs/>
      <w:sz w:val="18"/>
      <w:szCs w:val="18"/>
    </w:rPr>
  </w:style>
  <w:style w:type="character" w:customStyle="1" w:styleId="apple-style-span">
    <w:name w:val="apple-style-span"/>
    <w:basedOn w:val="Standardskriftforavsnitt"/>
    <w:uiPriority w:val="99"/>
    <w:rsid w:val="00136C96"/>
    <w:rPr>
      <w:rFonts w:cs="Times New Roman"/>
    </w:rPr>
  </w:style>
  <w:style w:type="character" w:customStyle="1" w:styleId="apple-converted-space">
    <w:name w:val="apple-converted-space"/>
    <w:basedOn w:val="Standardskriftforavsnitt"/>
    <w:uiPriority w:val="99"/>
    <w:rsid w:val="00136C96"/>
    <w:rPr>
      <w:rFonts w:cs="Times New Roman"/>
    </w:rPr>
  </w:style>
  <w:style w:type="paragraph" w:customStyle="1" w:styleId="Bilde">
    <w:name w:val="Bilde"/>
    <w:basedOn w:val="Normal"/>
    <w:uiPriority w:val="99"/>
    <w:rsid w:val="001325D8"/>
    <w:pPr>
      <w:spacing w:before="120" w:after="0"/>
      <w:jc w:val="center"/>
    </w:pPr>
    <w:rPr>
      <w:noProof/>
      <w:lang w:eastAsia="nb-NO"/>
    </w:rPr>
  </w:style>
  <w:style w:type="paragraph" w:styleId="Topptekst">
    <w:name w:val="header"/>
    <w:basedOn w:val="Normal"/>
    <w:link w:val="TopptekstTegn"/>
    <w:uiPriority w:val="99"/>
    <w:semiHidden/>
    <w:rsid w:val="007C2A64"/>
    <w:pPr>
      <w:tabs>
        <w:tab w:val="center" w:pos="4536"/>
        <w:tab w:val="right" w:pos="9072"/>
      </w:tabs>
      <w:spacing w:after="0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locked/>
    <w:rsid w:val="007C2A64"/>
    <w:rPr>
      <w:rFonts w:ascii="Arial" w:hAnsi="Arial" w:cs="Times New Roman"/>
      <w:sz w:val="20"/>
    </w:rPr>
  </w:style>
  <w:style w:type="paragraph" w:styleId="Bunntekst">
    <w:name w:val="footer"/>
    <w:basedOn w:val="Normal"/>
    <w:link w:val="BunntekstTegn"/>
    <w:uiPriority w:val="99"/>
    <w:semiHidden/>
    <w:rsid w:val="007C2A64"/>
    <w:pPr>
      <w:tabs>
        <w:tab w:val="center" w:pos="4536"/>
        <w:tab w:val="right" w:pos="9072"/>
      </w:tabs>
      <w:spacing w:after="0"/>
    </w:pPr>
  </w:style>
  <w:style w:type="character" w:customStyle="1" w:styleId="BunntekstTegn">
    <w:name w:val="Bunntekst Tegn"/>
    <w:basedOn w:val="Standardskriftforavsnitt"/>
    <w:link w:val="Bunntekst"/>
    <w:uiPriority w:val="99"/>
    <w:semiHidden/>
    <w:locked/>
    <w:rsid w:val="007C2A64"/>
    <w:rPr>
      <w:rFonts w:ascii="Arial" w:hAnsi="Arial" w:cs="Times New Roman"/>
      <w:sz w:val="20"/>
    </w:rPr>
  </w:style>
  <w:style w:type="paragraph" w:customStyle="1" w:styleId="Merk">
    <w:name w:val="Merk"/>
    <w:basedOn w:val="Normal"/>
    <w:qFormat/>
    <w:rsid w:val="00154DB9"/>
    <w:pPr>
      <w:pBdr>
        <w:top w:val="single" w:sz="18" w:space="1" w:color="C00000"/>
        <w:left w:val="single" w:sz="18" w:space="4" w:color="C00000"/>
        <w:bottom w:val="single" w:sz="18" w:space="1" w:color="C00000"/>
        <w:right w:val="single" w:sz="18" w:space="4" w:color="C00000"/>
      </w:pBdr>
      <w:spacing w:before="240" w:after="240"/>
      <w:ind w:left="1134" w:right="1134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39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8D7"/>
    <w:pPr>
      <w:spacing w:after="200"/>
    </w:pPr>
    <w:rPr>
      <w:rFonts w:ascii="Arial" w:hAnsi="Arial"/>
      <w:sz w:val="20"/>
      <w:lang w:eastAsia="en-US"/>
    </w:rPr>
  </w:style>
  <w:style w:type="paragraph" w:styleId="Overskrift1">
    <w:name w:val="heading 1"/>
    <w:basedOn w:val="Normal"/>
    <w:next w:val="Normal"/>
    <w:link w:val="Overskrift1Tegn"/>
    <w:uiPriority w:val="99"/>
    <w:qFormat/>
    <w:rsid w:val="005D396E"/>
    <w:pPr>
      <w:keepNext/>
      <w:keepLines/>
      <w:pageBreakBefore/>
      <w:spacing w:before="480" w:after="0"/>
      <w:outlineLvl w:val="0"/>
    </w:pPr>
    <w:rPr>
      <w:rFonts w:eastAsia="Times New Roman"/>
      <w:b/>
      <w:bCs/>
      <w:color w:val="000000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9"/>
    <w:qFormat/>
    <w:rsid w:val="00BC0A5D"/>
    <w:pPr>
      <w:keepNext/>
      <w:keepLines/>
      <w:spacing w:before="200" w:after="120"/>
      <w:outlineLvl w:val="1"/>
    </w:pPr>
    <w:rPr>
      <w:rFonts w:eastAsia="Times New Roman"/>
      <w:b/>
      <w:bCs/>
      <w:color w:val="000000"/>
      <w:sz w:val="24"/>
      <w:szCs w:val="26"/>
    </w:rPr>
  </w:style>
  <w:style w:type="paragraph" w:styleId="Overskrift3">
    <w:name w:val="heading 3"/>
    <w:basedOn w:val="Normal"/>
    <w:next w:val="Normal"/>
    <w:link w:val="Overskrift3Tegn"/>
    <w:uiPriority w:val="99"/>
    <w:qFormat/>
    <w:rsid w:val="00F86976"/>
    <w:pPr>
      <w:keepNext/>
      <w:keepLines/>
      <w:spacing w:before="200" w:after="0"/>
      <w:outlineLvl w:val="2"/>
    </w:pPr>
    <w:rPr>
      <w:rFonts w:eastAsia="Times New Roman"/>
      <w:b/>
      <w:bCs/>
      <w:color w:val="00000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9"/>
    <w:locked/>
    <w:rsid w:val="00F56386"/>
    <w:rPr>
      <w:rFonts w:ascii="Arial" w:hAnsi="Arial" w:cs="Times New Roman"/>
      <w:b/>
      <w:bCs/>
      <w:color w:val="000000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9"/>
    <w:locked/>
    <w:rsid w:val="00BC0A5D"/>
    <w:rPr>
      <w:rFonts w:ascii="Arial" w:eastAsia="Times New Roman" w:hAnsi="Arial"/>
      <w:b/>
      <w:bCs/>
      <w:color w:val="000000"/>
      <w:sz w:val="24"/>
      <w:szCs w:val="26"/>
      <w:lang w:eastAsia="en-US"/>
    </w:rPr>
  </w:style>
  <w:style w:type="character" w:customStyle="1" w:styleId="Overskrift3Tegn">
    <w:name w:val="Overskrift 3 Tegn"/>
    <w:basedOn w:val="Standardskriftforavsnitt"/>
    <w:link w:val="Overskrift3"/>
    <w:uiPriority w:val="99"/>
    <w:locked/>
    <w:rsid w:val="00F86976"/>
    <w:rPr>
      <w:rFonts w:ascii="Arial" w:hAnsi="Arial" w:cs="Times New Roman"/>
      <w:b/>
      <w:bCs/>
      <w:color w:val="000000"/>
      <w:sz w:val="20"/>
    </w:rPr>
  </w:style>
  <w:style w:type="paragraph" w:styleId="Bobletekst">
    <w:name w:val="Balloon Text"/>
    <w:basedOn w:val="Normal"/>
    <w:link w:val="BobletekstTegn"/>
    <w:uiPriority w:val="99"/>
    <w:semiHidden/>
    <w:rsid w:val="0071320C"/>
    <w:pPr>
      <w:spacing w:after="0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locked/>
    <w:rsid w:val="0071320C"/>
    <w:rPr>
      <w:rFonts w:ascii="Tahoma" w:hAnsi="Tahoma" w:cs="Tahoma"/>
      <w:sz w:val="16"/>
      <w:szCs w:val="16"/>
    </w:rPr>
  </w:style>
  <w:style w:type="character" w:customStyle="1" w:styleId="Menyvalg">
    <w:name w:val="Menyvalg"/>
    <w:basedOn w:val="Standardskriftforavsnitt"/>
    <w:uiPriority w:val="99"/>
    <w:rsid w:val="0071320C"/>
    <w:rPr>
      <w:rFonts w:cs="Times New Roman"/>
      <w:b/>
    </w:rPr>
  </w:style>
  <w:style w:type="character" w:styleId="Hyperkobling">
    <w:name w:val="Hyperlink"/>
    <w:basedOn w:val="Standardskriftforavsnitt"/>
    <w:uiPriority w:val="99"/>
    <w:rsid w:val="006A1ED4"/>
    <w:rPr>
      <w:rFonts w:cs="Times New Roman"/>
      <w:color w:val="0000FF"/>
      <w:u w:val="single"/>
    </w:rPr>
  </w:style>
  <w:style w:type="paragraph" w:styleId="Tittel">
    <w:name w:val="Title"/>
    <w:basedOn w:val="Normal"/>
    <w:next w:val="Normal"/>
    <w:link w:val="TittelTegn"/>
    <w:uiPriority w:val="99"/>
    <w:qFormat/>
    <w:rsid w:val="003F5C99"/>
    <w:pPr>
      <w:pBdr>
        <w:bottom w:val="single" w:sz="8" w:space="4" w:color="4F81BD"/>
      </w:pBdr>
      <w:spacing w:after="300"/>
      <w:contextualSpacing/>
    </w:pPr>
    <w:rPr>
      <w:rFonts w:eastAsia="Times New Roman"/>
      <w:b/>
      <w:color w:val="17365D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99"/>
    <w:locked/>
    <w:rsid w:val="003F5C99"/>
    <w:rPr>
      <w:rFonts w:ascii="Arial" w:eastAsia="Times New Roman" w:hAnsi="Arial"/>
      <w:b/>
      <w:color w:val="17365D"/>
      <w:spacing w:val="5"/>
      <w:kern w:val="28"/>
      <w:sz w:val="52"/>
      <w:szCs w:val="52"/>
      <w:lang w:eastAsia="en-US"/>
    </w:rPr>
  </w:style>
  <w:style w:type="table" w:styleId="Tabellrutenett">
    <w:name w:val="Table Grid"/>
    <w:basedOn w:val="Vanligtabell"/>
    <w:uiPriority w:val="99"/>
    <w:rsid w:val="004E44B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avsnitt">
    <w:name w:val="List Paragraph"/>
    <w:basedOn w:val="Normal"/>
    <w:uiPriority w:val="99"/>
    <w:qFormat/>
    <w:rsid w:val="004E44B4"/>
    <w:pPr>
      <w:ind w:left="720"/>
      <w:contextualSpacing/>
    </w:pPr>
  </w:style>
  <w:style w:type="table" w:customStyle="1" w:styleId="Lysliste1">
    <w:name w:val="Lys liste1"/>
    <w:uiPriority w:val="99"/>
    <w:rsid w:val="00AB300C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INNH1">
    <w:name w:val="toc 1"/>
    <w:basedOn w:val="Normal"/>
    <w:next w:val="Normal"/>
    <w:autoRedefine/>
    <w:uiPriority w:val="39"/>
    <w:rsid w:val="00BC0A5D"/>
    <w:pPr>
      <w:tabs>
        <w:tab w:val="left" w:pos="567"/>
        <w:tab w:val="right" w:leader="dot" w:pos="9062"/>
      </w:tabs>
      <w:spacing w:after="100"/>
    </w:pPr>
    <w:rPr>
      <w:b/>
    </w:rPr>
  </w:style>
  <w:style w:type="paragraph" w:styleId="INNH2">
    <w:name w:val="toc 2"/>
    <w:basedOn w:val="Normal"/>
    <w:next w:val="Normal"/>
    <w:autoRedefine/>
    <w:uiPriority w:val="39"/>
    <w:rsid w:val="006F6196"/>
    <w:pPr>
      <w:spacing w:after="100"/>
      <w:ind w:left="709"/>
    </w:pPr>
  </w:style>
  <w:style w:type="paragraph" w:styleId="Bildetekst">
    <w:name w:val="caption"/>
    <w:basedOn w:val="Normal"/>
    <w:next w:val="Normal"/>
    <w:uiPriority w:val="99"/>
    <w:qFormat/>
    <w:rsid w:val="0044163C"/>
    <w:pPr>
      <w:spacing w:before="60"/>
      <w:jc w:val="center"/>
    </w:pPr>
    <w:rPr>
      <w:bCs/>
      <w:sz w:val="18"/>
      <w:szCs w:val="18"/>
    </w:rPr>
  </w:style>
  <w:style w:type="character" w:customStyle="1" w:styleId="apple-style-span">
    <w:name w:val="apple-style-span"/>
    <w:basedOn w:val="Standardskriftforavsnitt"/>
    <w:uiPriority w:val="99"/>
    <w:rsid w:val="00136C96"/>
    <w:rPr>
      <w:rFonts w:cs="Times New Roman"/>
    </w:rPr>
  </w:style>
  <w:style w:type="character" w:customStyle="1" w:styleId="apple-converted-space">
    <w:name w:val="apple-converted-space"/>
    <w:basedOn w:val="Standardskriftforavsnitt"/>
    <w:uiPriority w:val="99"/>
    <w:rsid w:val="00136C96"/>
    <w:rPr>
      <w:rFonts w:cs="Times New Roman"/>
    </w:rPr>
  </w:style>
  <w:style w:type="paragraph" w:customStyle="1" w:styleId="Bilde">
    <w:name w:val="Bilde"/>
    <w:basedOn w:val="Normal"/>
    <w:uiPriority w:val="99"/>
    <w:rsid w:val="001325D8"/>
    <w:pPr>
      <w:spacing w:before="120" w:after="0"/>
      <w:jc w:val="center"/>
    </w:pPr>
    <w:rPr>
      <w:noProof/>
      <w:lang w:eastAsia="nb-NO"/>
    </w:rPr>
  </w:style>
  <w:style w:type="paragraph" w:styleId="Topptekst">
    <w:name w:val="header"/>
    <w:basedOn w:val="Normal"/>
    <w:link w:val="TopptekstTegn"/>
    <w:uiPriority w:val="99"/>
    <w:semiHidden/>
    <w:rsid w:val="007C2A64"/>
    <w:pPr>
      <w:tabs>
        <w:tab w:val="center" w:pos="4536"/>
        <w:tab w:val="right" w:pos="9072"/>
      </w:tabs>
      <w:spacing w:after="0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locked/>
    <w:rsid w:val="007C2A64"/>
    <w:rPr>
      <w:rFonts w:ascii="Arial" w:hAnsi="Arial" w:cs="Times New Roman"/>
      <w:sz w:val="20"/>
    </w:rPr>
  </w:style>
  <w:style w:type="paragraph" w:styleId="Bunntekst">
    <w:name w:val="footer"/>
    <w:basedOn w:val="Normal"/>
    <w:link w:val="BunntekstTegn"/>
    <w:uiPriority w:val="99"/>
    <w:semiHidden/>
    <w:rsid w:val="007C2A64"/>
    <w:pPr>
      <w:tabs>
        <w:tab w:val="center" w:pos="4536"/>
        <w:tab w:val="right" w:pos="9072"/>
      </w:tabs>
      <w:spacing w:after="0"/>
    </w:pPr>
  </w:style>
  <w:style w:type="character" w:customStyle="1" w:styleId="BunntekstTegn">
    <w:name w:val="Bunntekst Tegn"/>
    <w:basedOn w:val="Standardskriftforavsnitt"/>
    <w:link w:val="Bunntekst"/>
    <w:uiPriority w:val="99"/>
    <w:semiHidden/>
    <w:locked/>
    <w:rsid w:val="007C2A64"/>
    <w:rPr>
      <w:rFonts w:ascii="Arial" w:hAnsi="Arial" w:cs="Times New Roman"/>
      <w:sz w:val="20"/>
    </w:rPr>
  </w:style>
  <w:style w:type="paragraph" w:customStyle="1" w:styleId="Merk">
    <w:name w:val="Merk"/>
    <w:basedOn w:val="Normal"/>
    <w:qFormat/>
    <w:rsid w:val="00154DB9"/>
    <w:pPr>
      <w:pBdr>
        <w:top w:val="single" w:sz="18" w:space="1" w:color="C00000"/>
        <w:left w:val="single" w:sz="18" w:space="4" w:color="C00000"/>
        <w:bottom w:val="single" w:sz="18" w:space="1" w:color="C00000"/>
        <w:right w:val="single" w:sz="18" w:space="4" w:color="C00000"/>
      </w:pBdr>
      <w:spacing w:before="240" w:after="240"/>
      <w:ind w:left="1134" w:right="113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92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92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00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60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844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3336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524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331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4504987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1213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480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19190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1097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841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2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57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27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17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42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8723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5065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390894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1034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0744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90626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12904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466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20ADC3-3307-4ED8-9E70-BDB66F174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63DBB79C</Template>
  <TotalTime>159</TotalTime>
  <Pages>8</Pages>
  <Words>553</Words>
  <Characters>3857</Characters>
  <Application>Microsoft Office Word</Application>
  <DocSecurity>0</DocSecurity>
  <Lines>32</Lines>
  <Paragraphs>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Kursdokumentasjon Ekstranett</vt:lpstr>
    </vt:vector>
  </TitlesOfParts>
  <Company>Avinor</Company>
  <LinksUpToDate>false</LinksUpToDate>
  <CharactersWithSpaces>4402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Kursdokumentasjon Ekstranett</dc:title>
  <dc:creator>Herland, Bjørn</dc:creator>
  <cp:lastModifiedBy>Bjørn Herland</cp:lastModifiedBy>
  <cp:revision>11</cp:revision>
  <cp:lastPrinted>2012-02-27T10:29:00Z</cp:lastPrinted>
  <dcterms:created xsi:type="dcterms:W3CDTF">2013-01-25T09:04:00Z</dcterms:created>
  <dcterms:modified xsi:type="dcterms:W3CDTF">2013-01-25T13:32:00Z</dcterms:modified>
</cp:coreProperties>
</file>